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979" w:rsidRPr="00BE1466" w:rsidRDefault="00516979" w:rsidP="00516979">
      <w:pPr>
        <w:pStyle w:val="Default"/>
        <w:spacing w:line="360" w:lineRule="atLeast"/>
        <w:jc w:val="center"/>
        <w:rPr>
          <w:b/>
          <w:bCs/>
          <w:sz w:val="32"/>
          <w:szCs w:val="32"/>
        </w:rPr>
      </w:pPr>
      <w:r w:rsidRPr="0058453B">
        <w:rPr>
          <w:rFonts w:eastAsia="SimSun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118745" distB="118745" distL="114300" distR="114300" simplePos="0" relativeHeight="251664384" behindDoc="0" locked="0" layoutInCell="0" allowOverlap="1" wp14:anchorId="383958D5" wp14:editId="0B11BF65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188085" cy="947420"/>
                <wp:effectExtent l="0" t="0" r="0" b="0"/>
                <wp:wrapSquare wrapText="bothSides"/>
                <wp:docPr id="6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516979" w:rsidRDefault="00516979" w:rsidP="00516979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365F91" w:themeColor="accent1" w:themeShade="BF"/>
                                <w:sz w:val="30"/>
                                <w:szCs w:val="30"/>
                                <w:cs/>
                              </w:rPr>
                              <w:t>ไม่เกิน 10-15 หน้า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type w14:anchorId="383958D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2.35pt;margin-top:0;width:93.55pt;height:74.6pt;z-index:251664384;visibility:visible;mso-wrap-style:square;mso-width-percent:0;mso-height-percent:200;mso-wrap-distance-left:9pt;mso-wrap-distance-top:9.35pt;mso-wrap-distance-right:9pt;mso-wrap-distance-bottom:9.35pt;mso-position-horizontal:right;mso-position-horizontal-relative:page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" o:allowincell="f" filled="f" stroked="f">
                <v:textbox style="mso-fit-shape-to-text:t">
                  <w:txbxContent>
                    <w:p w:rsidR="00516979" w:rsidRDefault="00516979" w:rsidP="00516979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</w:pPr>
                      <w:r>
                        <w:rPr>
                          <w:rFonts w:hint="cs"/>
                          <w:i/>
                          <w:iCs/>
                          <w:color w:val="365F91" w:themeColor="accent1" w:themeShade="BF"/>
                          <w:sz w:val="30"/>
                          <w:szCs w:val="30"/>
                          <w:cs/>
                        </w:rPr>
                        <w:t>ไม่เกิน 10-15 หน้า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begin">
          <w:ffData>
            <w:name w:val="Text6"/>
            <w:enabled/>
            <w:calcOnExit w:val="0"/>
            <w:textInput>
              <w:default w:val="[ชื่อบทความภาษาไทย]"/>
            </w:textInput>
          </w:ffData>
        </w:fldChar>
      </w:r>
      <w:bookmarkStart w:id="0" w:name="Text6"/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32"/>
          <w:szCs w:val="32"/>
          <w:cs/>
          <w:lang w:eastAsia="zh-CN"/>
        </w:rPr>
        <w:t>[ชื่อบทความภาษาไทย]</w:t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end"/>
      </w:r>
      <w:bookmarkEnd w:id="0"/>
      <w:r w:rsidRPr="005B32FD">
        <w:rPr>
          <w:rFonts w:eastAsia="SimSun"/>
          <w:b/>
          <w:bCs/>
          <w:color w:val="auto"/>
          <w:sz w:val="32"/>
          <w:szCs w:val="32"/>
          <w:cs/>
          <w:lang w:eastAsia="zh-CN"/>
        </w:rPr>
        <w:t>**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 (</w:t>
      </w:r>
      <w:r w:rsidRPr="00BE1466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Pr="00BE1466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16  </w:t>
      </w:r>
      <w:r w:rsidRPr="00BE1466">
        <w:rPr>
          <w:rFonts w:eastAsia="SimSun"/>
          <w:color w:val="auto"/>
          <w:sz w:val="32"/>
          <w:szCs w:val="32"/>
          <w:lang w:eastAsia="zh-CN"/>
        </w:rPr>
        <w:t>Bold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516979" w:rsidRPr="00BE1466" w:rsidRDefault="00516979" w:rsidP="00516979">
      <w:pPr>
        <w:pStyle w:val="Default"/>
        <w:spacing w:line="276" w:lineRule="auto"/>
        <w:jc w:val="center"/>
        <w:rPr>
          <w:b/>
          <w:bCs/>
          <w:sz w:val="21"/>
          <w:szCs w:val="21"/>
        </w:rPr>
      </w:pP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[Titel of Research Article]"/>
            </w:textInput>
          </w:ffData>
        </w:fldChar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32"/>
          <w:szCs w:val="32"/>
          <w:cs/>
          <w:lang w:eastAsia="zh-CN"/>
        </w:rPr>
        <w:t>[</w:t>
      </w:r>
      <w:r w:rsidRPr="00BE1466">
        <w:rPr>
          <w:rFonts w:eastAsia="SimSun"/>
          <w:b/>
          <w:bCs/>
          <w:noProof/>
          <w:color w:val="auto"/>
          <w:sz w:val="32"/>
          <w:szCs w:val="32"/>
          <w:lang w:eastAsia="zh-CN"/>
        </w:rPr>
        <w:t>Titel of Research Article</w:t>
      </w:r>
      <w:r w:rsidRPr="00BE1466">
        <w:rPr>
          <w:rFonts w:eastAsia="SimSun"/>
          <w:b/>
          <w:bCs/>
          <w:noProof/>
          <w:color w:val="auto"/>
          <w:sz w:val="32"/>
          <w:szCs w:val="32"/>
          <w:cs/>
          <w:lang w:eastAsia="zh-CN"/>
        </w:rPr>
        <w:t>]</w:t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end"/>
      </w:r>
      <w:r w:rsidRPr="00BE1466">
        <w:rPr>
          <w:b/>
          <w:bCs/>
          <w:sz w:val="32"/>
          <w:szCs w:val="32"/>
          <w:cs/>
        </w:rPr>
        <w:t>**</w:t>
      </w:r>
      <w:r w:rsidRPr="00BE1466">
        <w:rPr>
          <w:b/>
          <w:bCs/>
          <w:sz w:val="21"/>
          <w:szCs w:val="21"/>
          <w:cs/>
        </w:rPr>
        <w:t xml:space="preserve">  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Pr="00BE1466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Pr="00BE1466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16</w:t>
      </w:r>
      <w:r w:rsidRPr="00BE1466">
        <w:rPr>
          <w:rFonts w:eastAsia="SimSun"/>
          <w:color w:val="auto"/>
          <w:sz w:val="32"/>
          <w:szCs w:val="32"/>
          <w:lang w:eastAsia="zh-CN"/>
        </w:rPr>
        <w:t xml:space="preserve"> Bold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516979" w:rsidRPr="00BE1466" w:rsidRDefault="00516979" w:rsidP="00516979">
      <w:pPr>
        <w:pStyle w:val="Default"/>
        <w:spacing w:line="276" w:lineRule="auto"/>
        <w:jc w:val="center"/>
        <w:rPr>
          <w:b/>
          <w:bCs/>
          <w:sz w:val="21"/>
          <w:szCs w:val="21"/>
        </w:rPr>
      </w:pPr>
    </w:p>
    <w:p w:rsidR="00516979" w:rsidRPr="00BE1466" w:rsidRDefault="00516979" w:rsidP="00516979">
      <w:pPr>
        <w:pStyle w:val="Default"/>
        <w:jc w:val="center"/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</w:pP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ชื่อผู้เขียนคนที่ 1]"/>
            </w:textInput>
          </w:ffData>
        </w:fldCha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 xml:space="preserve">[ชื่อผู้เขียนคนที่ </w:t>
      </w:r>
      <w:r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1</w:t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>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>
        <w:rPr>
          <w:rFonts w:eastAsia="SimSun" w:hint="cs"/>
          <w:b/>
          <w:bCs/>
          <w:color w:val="auto"/>
          <w:sz w:val="29"/>
          <w:szCs w:val="29"/>
          <w:cs/>
          <w:lang w:eastAsia="zh-CN"/>
        </w:rPr>
        <w:t>*</w: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begin">
          <w:ffData>
            <w:name w:val=""/>
            <w:enabled/>
            <w:calcOnExit w:val="0"/>
            <w:textInput>
              <w:default w:val="[เลขอ้างอิงสังกัด]"/>
            </w:textInput>
          </w:ffData>
        </w:fldChar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29"/>
          <w:szCs w:val="29"/>
          <w:vertAlign w:val="superscript"/>
          <w:cs/>
          <w:lang w:eastAsia="zh-CN"/>
        </w:rPr>
        <w:t>[เลขอ้างอิงสังกัด]</w: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end"/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cs/>
          <w:lang w:eastAsia="zh-CN"/>
        </w:rPr>
        <w:t xml:space="preserve"> 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ชื่อผู้เขียนคนที่ 2]"/>
            </w:textInput>
          </w:ffData>
        </w:fldCha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 xml:space="preserve">[ชื่อผู้เขียนคนที่ </w:t>
      </w:r>
      <w:r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2</w:t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>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begin">
          <w:ffData>
            <w:name w:val=""/>
            <w:enabled/>
            <w:calcOnExit w:val="0"/>
            <w:textInput>
              <w:default w:val="[เลขอ้างอิงสังกัด]"/>
            </w:textInput>
          </w:ffData>
        </w:fldChar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29"/>
          <w:szCs w:val="29"/>
          <w:vertAlign w:val="superscript"/>
          <w:cs/>
          <w:lang w:eastAsia="zh-CN"/>
        </w:rPr>
        <w:t>[เลขอ้างอิงสังกัด]</w: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end"/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cs/>
          <w:lang w:eastAsia="zh-CN"/>
        </w:rPr>
        <w:t xml:space="preserve"> </w:t>
      </w:r>
      <w:r w:rsidRPr="00BE1466">
        <w:rPr>
          <w:b/>
          <w:bCs/>
          <w:sz w:val="29"/>
          <w:szCs w:val="29"/>
          <w:cs/>
        </w:rPr>
        <w:t>และ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ชื่อผู้เขียนคนที่ 3]"/>
            </w:textInput>
          </w:ffData>
        </w:fldCha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 xml:space="preserve">[ชื่อผู้เขียนคนที่ </w:t>
      </w:r>
      <w:r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3</w:t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>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begin">
          <w:ffData>
            <w:name w:val=""/>
            <w:enabled/>
            <w:calcOnExit w:val="0"/>
            <w:textInput>
              <w:default w:val="[เลขอ้างอิงสังกัด]"/>
            </w:textInput>
          </w:ffData>
        </w:fldChar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29"/>
          <w:szCs w:val="29"/>
          <w:vertAlign w:val="superscript"/>
          <w:cs/>
          <w:lang w:eastAsia="zh-CN"/>
        </w:rPr>
        <w:t>[เลขอ้างอิงสังกัด]</w: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end"/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cs/>
          <w:lang w:eastAsia="zh-CN"/>
        </w:rPr>
        <w:t xml:space="preserve"> </w:t>
      </w:r>
    </w:p>
    <w:p w:rsidR="00516979" w:rsidRPr="00BE1466" w:rsidRDefault="00516979" w:rsidP="00516979">
      <w:pPr>
        <w:pStyle w:val="Default"/>
        <w:jc w:val="center"/>
        <w:rPr>
          <w:sz w:val="29"/>
          <w:szCs w:val="29"/>
          <w:cs/>
        </w:rPr>
      </w:pPr>
      <w:r w:rsidRPr="00BE1466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Pr="00BE1466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Pr="00BE1466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14.5</w:t>
      </w:r>
      <w:r w:rsidRPr="00BE1466">
        <w:rPr>
          <w:rFonts w:eastAsia="SimSun"/>
          <w:color w:val="auto"/>
          <w:sz w:val="32"/>
          <w:szCs w:val="32"/>
          <w:lang w:eastAsia="zh-CN"/>
        </w:rPr>
        <w:t xml:space="preserve"> Bold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516979" w:rsidRPr="00BE1466" w:rsidRDefault="00516979" w:rsidP="00516979">
      <w:pPr>
        <w:pStyle w:val="Default"/>
        <w:jc w:val="center"/>
        <w:rPr>
          <w:sz w:val="29"/>
          <w:szCs w:val="29"/>
        </w:rPr>
      </w:pPr>
      <w:r w:rsidRPr="00BE1466">
        <w:rPr>
          <w:sz w:val="29"/>
          <w:szCs w:val="29"/>
          <w:vertAlign w:val="superscript"/>
        </w:rPr>
        <w:t>1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คณะ]"/>
            </w:textInput>
          </w:ffData>
        </w:fldChar>
      </w:r>
      <w:r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color w:val="auto"/>
          <w:sz w:val="29"/>
          <w:szCs w:val="29"/>
          <w:lang w:eastAsia="zh-CN"/>
        </w:rPr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[คณะ]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มหาวิทยาลัย]"/>
            </w:textInput>
          </w:ffData>
        </w:fldChar>
      </w:r>
      <w:r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color w:val="auto"/>
          <w:sz w:val="29"/>
          <w:szCs w:val="29"/>
          <w:lang w:eastAsia="zh-CN"/>
        </w:rPr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[มหาวิทยาลัย]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 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Pr="00BE1466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Pr="00BE1466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Pr="00BE1466">
        <w:rPr>
          <w:rFonts w:eastAsia="SimSun"/>
          <w:color w:val="auto"/>
          <w:sz w:val="32"/>
          <w:szCs w:val="32"/>
          <w:lang w:eastAsia="zh-CN"/>
        </w:rPr>
        <w:t>14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.</w:t>
      </w:r>
      <w:r w:rsidRPr="00BE1466">
        <w:rPr>
          <w:rFonts w:eastAsia="SimSun"/>
          <w:color w:val="auto"/>
          <w:sz w:val="32"/>
          <w:szCs w:val="32"/>
          <w:lang w:eastAsia="zh-CN"/>
        </w:rPr>
        <w:t>5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516979" w:rsidRPr="00BE1466" w:rsidRDefault="00516979" w:rsidP="00516979">
      <w:pPr>
        <w:pStyle w:val="Default"/>
        <w:jc w:val="center"/>
        <w:rPr>
          <w:rFonts w:eastAsia="SimSun"/>
          <w:color w:val="auto"/>
          <w:sz w:val="29"/>
          <w:szCs w:val="29"/>
          <w:lang w:eastAsia="zh-CN"/>
        </w:rPr>
      </w:pPr>
      <w:r w:rsidRPr="00BE1466">
        <w:rPr>
          <w:sz w:val="29"/>
          <w:szCs w:val="29"/>
          <w:vertAlign w:val="superscript"/>
        </w:rPr>
        <w:t>2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คณะ]"/>
            </w:textInput>
          </w:ffData>
        </w:fldChar>
      </w:r>
      <w:r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color w:val="auto"/>
          <w:sz w:val="29"/>
          <w:szCs w:val="29"/>
          <w:lang w:eastAsia="zh-CN"/>
        </w:rPr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[คณะ]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มหาวิทยาลัย]"/>
            </w:textInput>
          </w:ffData>
        </w:fldChar>
      </w:r>
      <w:r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color w:val="auto"/>
          <w:sz w:val="29"/>
          <w:szCs w:val="29"/>
          <w:lang w:eastAsia="zh-CN"/>
        </w:rPr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[มหาวิทยาลัย]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 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Pr="00BE1466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Pr="00BE1466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Pr="00BE1466">
        <w:rPr>
          <w:rFonts w:eastAsia="SimSun"/>
          <w:color w:val="auto"/>
          <w:sz w:val="32"/>
          <w:szCs w:val="32"/>
          <w:lang w:eastAsia="zh-CN"/>
        </w:rPr>
        <w:t>14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.</w:t>
      </w:r>
      <w:r w:rsidRPr="00BE1466">
        <w:rPr>
          <w:rFonts w:eastAsia="SimSun"/>
          <w:color w:val="auto"/>
          <w:sz w:val="32"/>
          <w:szCs w:val="32"/>
          <w:lang w:eastAsia="zh-CN"/>
        </w:rPr>
        <w:t>5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516979" w:rsidRPr="00BE1466" w:rsidRDefault="00516979" w:rsidP="00516979">
      <w:pPr>
        <w:pStyle w:val="Default"/>
        <w:jc w:val="center"/>
        <w:rPr>
          <w:sz w:val="29"/>
          <w:szCs w:val="29"/>
          <w:cs/>
        </w:rPr>
      </w:pPr>
    </w:p>
    <w:p w:rsidR="00516979" w:rsidRPr="00BE1466" w:rsidRDefault="00516979" w:rsidP="00516979">
      <w:pPr>
        <w:pStyle w:val="Default"/>
        <w:jc w:val="center"/>
        <w:rPr>
          <w:sz w:val="29"/>
          <w:szCs w:val="29"/>
          <w:cs/>
        </w:rPr>
      </w:pP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First Author]"/>
            </w:textInput>
          </w:ffData>
        </w:fldCha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>[</w:t>
      </w:r>
      <w:r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First Author</w:t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>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b/>
          <w:bCs/>
          <w:color w:val="auto"/>
          <w:sz w:val="29"/>
          <w:szCs w:val="29"/>
          <w:cs/>
          <w:lang w:eastAsia="zh-CN"/>
        </w:rPr>
        <w:t>*</w:t>
      </w:r>
      <w:r w:rsidRPr="00BE1466">
        <w:rPr>
          <w:b/>
          <w:bCs/>
          <w:sz w:val="29"/>
          <w:szCs w:val="29"/>
          <w:vertAlign w:val="superscript"/>
        </w:rPr>
        <w:t>1</w:t>
      </w:r>
      <w:r w:rsidRPr="00BE1466">
        <w:rPr>
          <w:b/>
          <w:bCs/>
          <w:sz w:val="29"/>
          <w:szCs w:val="29"/>
          <w:vertAlign w:val="superscript"/>
          <w:cs/>
        </w:rPr>
        <w:t xml:space="preserve"> 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Second Author]"/>
            </w:textInput>
          </w:ffData>
        </w:fldCha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>[</w:t>
      </w:r>
      <w:r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Second Author</w:t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>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Pr="00BE1466">
        <w:rPr>
          <w:b/>
          <w:bCs/>
          <w:sz w:val="29"/>
          <w:szCs w:val="29"/>
          <w:vertAlign w:val="superscript"/>
        </w:rPr>
        <w:t>2</w:t>
      </w:r>
      <w:r w:rsidRPr="00BE1466">
        <w:rPr>
          <w:b/>
          <w:bCs/>
          <w:sz w:val="29"/>
          <w:szCs w:val="29"/>
          <w:vertAlign w:val="superscript"/>
          <w:cs/>
        </w:rPr>
        <w:t xml:space="preserve"> </w:t>
      </w:r>
      <w:r w:rsidRPr="00BE1466">
        <w:rPr>
          <w:b/>
          <w:bCs/>
          <w:sz w:val="29"/>
          <w:szCs w:val="29"/>
        </w:rPr>
        <w:t>and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Third Author]"/>
            </w:textInput>
          </w:ffData>
        </w:fldCha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>[</w:t>
      </w:r>
      <w:r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Third Author</w:t>
      </w:r>
      <w:r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>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Pr="00BE1466">
        <w:rPr>
          <w:b/>
          <w:bCs/>
          <w:sz w:val="29"/>
          <w:szCs w:val="29"/>
          <w:vertAlign w:val="superscript"/>
        </w:rPr>
        <w:t>2</w:t>
      </w:r>
      <w:r w:rsidRPr="00BE1466">
        <w:rPr>
          <w:b/>
          <w:bCs/>
          <w:sz w:val="29"/>
          <w:szCs w:val="29"/>
          <w:vertAlign w:val="superscript"/>
          <w:cs/>
        </w:rPr>
        <w:t xml:space="preserve">  </w:t>
      </w:r>
      <w:r w:rsidRPr="00BE1466">
        <w:rPr>
          <w:b/>
          <w:bCs/>
          <w:sz w:val="29"/>
          <w:szCs w:val="29"/>
          <w:cs/>
        </w:rPr>
        <w:t xml:space="preserve"> </w:t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Pr="00BE1466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BE1466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14.5</w:t>
      </w:r>
      <w:r w:rsidRPr="00BE1466">
        <w:rPr>
          <w:rFonts w:eastAsia="SimSun"/>
          <w:color w:val="auto"/>
          <w:sz w:val="29"/>
          <w:szCs w:val="29"/>
          <w:lang w:eastAsia="zh-CN"/>
        </w:rPr>
        <w:t xml:space="preserve"> Bold</w:t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516979" w:rsidRPr="00BE1466" w:rsidRDefault="00516979" w:rsidP="00516979">
      <w:pPr>
        <w:pStyle w:val="Default"/>
        <w:jc w:val="center"/>
        <w:rPr>
          <w:sz w:val="29"/>
          <w:szCs w:val="29"/>
        </w:rPr>
      </w:pPr>
      <w:r w:rsidRPr="00BE1466">
        <w:rPr>
          <w:sz w:val="29"/>
          <w:szCs w:val="29"/>
          <w:vertAlign w:val="superscript"/>
        </w:rPr>
        <w:t>1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faculty of ...]"/>
            </w:textInput>
          </w:ffData>
        </w:fldChar>
      </w:r>
      <w:r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color w:val="auto"/>
          <w:sz w:val="29"/>
          <w:szCs w:val="29"/>
          <w:lang w:eastAsia="zh-CN"/>
        </w:rPr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[</w:t>
      </w:r>
      <w:r w:rsidRPr="00BE1466">
        <w:rPr>
          <w:rFonts w:eastAsia="SimSun"/>
          <w:noProof/>
          <w:color w:val="auto"/>
          <w:sz w:val="29"/>
          <w:szCs w:val="29"/>
          <w:lang w:eastAsia="zh-CN"/>
        </w:rPr>
        <w:t xml:space="preserve">faculty of </w:t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...]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University]"/>
            </w:textInput>
          </w:ffData>
        </w:fldChar>
      </w:r>
      <w:r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color w:val="auto"/>
          <w:sz w:val="29"/>
          <w:szCs w:val="29"/>
          <w:lang w:eastAsia="zh-CN"/>
        </w:rPr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[</w:t>
      </w:r>
      <w:r w:rsidRPr="00BE1466">
        <w:rPr>
          <w:rFonts w:eastAsia="SimSun"/>
          <w:noProof/>
          <w:color w:val="auto"/>
          <w:sz w:val="29"/>
          <w:szCs w:val="29"/>
          <w:lang w:eastAsia="zh-CN"/>
        </w:rPr>
        <w:t>University</w:t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]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 (</w:t>
      </w:r>
      <w:r w:rsidRPr="00BE1466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BE1466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BE1466">
        <w:rPr>
          <w:rFonts w:eastAsia="SimSun"/>
          <w:color w:val="auto"/>
          <w:sz w:val="29"/>
          <w:szCs w:val="29"/>
          <w:lang w:eastAsia="zh-CN"/>
        </w:rPr>
        <w:t>14</w:t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>.</w:t>
      </w:r>
      <w:r w:rsidRPr="00BE1466">
        <w:rPr>
          <w:rFonts w:eastAsia="SimSun"/>
          <w:color w:val="auto"/>
          <w:sz w:val="29"/>
          <w:szCs w:val="29"/>
          <w:lang w:eastAsia="zh-CN"/>
        </w:rPr>
        <w:t>5</w:t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516979" w:rsidRPr="00BE1466" w:rsidRDefault="00516979" w:rsidP="00516979">
      <w:pPr>
        <w:pStyle w:val="Default"/>
        <w:jc w:val="center"/>
        <w:rPr>
          <w:sz w:val="29"/>
          <w:szCs w:val="29"/>
        </w:rPr>
      </w:pPr>
      <w:r w:rsidRPr="00BE1466">
        <w:rPr>
          <w:sz w:val="29"/>
          <w:szCs w:val="29"/>
          <w:vertAlign w:val="superscript"/>
        </w:rPr>
        <w:t>2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faculty of ...]"/>
            </w:textInput>
          </w:ffData>
        </w:fldChar>
      </w:r>
      <w:r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color w:val="auto"/>
          <w:sz w:val="29"/>
          <w:szCs w:val="29"/>
          <w:lang w:eastAsia="zh-CN"/>
        </w:rPr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[</w:t>
      </w:r>
      <w:r w:rsidRPr="00BE1466">
        <w:rPr>
          <w:rFonts w:eastAsia="SimSun"/>
          <w:noProof/>
          <w:color w:val="auto"/>
          <w:sz w:val="29"/>
          <w:szCs w:val="29"/>
          <w:lang w:eastAsia="zh-CN"/>
        </w:rPr>
        <w:t xml:space="preserve">faculty of </w:t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...]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University]"/>
            </w:textInput>
          </w:ffData>
        </w:fldChar>
      </w:r>
      <w:r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color w:val="auto"/>
          <w:sz w:val="29"/>
          <w:szCs w:val="29"/>
          <w:lang w:eastAsia="zh-CN"/>
        </w:rPr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[</w:t>
      </w:r>
      <w:r w:rsidRPr="00BE1466">
        <w:rPr>
          <w:rFonts w:eastAsia="SimSun"/>
          <w:noProof/>
          <w:color w:val="auto"/>
          <w:sz w:val="29"/>
          <w:szCs w:val="29"/>
          <w:lang w:eastAsia="zh-CN"/>
        </w:rPr>
        <w:t>University</w:t>
      </w:r>
      <w:r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]</w:t>
      </w:r>
      <w:r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 (</w:t>
      </w:r>
      <w:r w:rsidRPr="00BE1466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BE1466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BE1466">
        <w:rPr>
          <w:rFonts w:eastAsia="SimSun"/>
          <w:color w:val="auto"/>
          <w:sz w:val="29"/>
          <w:szCs w:val="29"/>
          <w:lang w:eastAsia="zh-CN"/>
        </w:rPr>
        <w:t>14</w:t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>.</w:t>
      </w:r>
      <w:r w:rsidRPr="00BE1466">
        <w:rPr>
          <w:rFonts w:eastAsia="SimSun"/>
          <w:color w:val="auto"/>
          <w:sz w:val="29"/>
          <w:szCs w:val="29"/>
          <w:lang w:eastAsia="zh-CN"/>
        </w:rPr>
        <w:t>5</w:t>
      </w:r>
      <w:r w:rsidRPr="00BE1466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516979" w:rsidRPr="00BE1466" w:rsidRDefault="00516979" w:rsidP="00516979">
      <w:pPr>
        <w:pStyle w:val="Default"/>
        <w:pBdr>
          <w:bottom w:val="single" w:sz="12" w:space="1" w:color="auto"/>
        </w:pBdr>
        <w:spacing w:line="276" w:lineRule="auto"/>
        <w:jc w:val="center"/>
        <w:rPr>
          <w:sz w:val="20"/>
          <w:szCs w:val="20"/>
        </w:rPr>
      </w:pPr>
    </w:p>
    <w:p w:rsidR="00516979" w:rsidRPr="00BE1466" w:rsidRDefault="00516979" w:rsidP="00516979">
      <w:pPr>
        <w:pStyle w:val="Default"/>
        <w:spacing w:before="240"/>
        <w:rPr>
          <w:b/>
          <w:bCs/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 xml:space="preserve">บทคัดย่อ </w:t>
      </w:r>
      <w:r w:rsidRPr="00295BE8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Pr="00295BE8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295BE8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295BE8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295BE8">
        <w:rPr>
          <w:rFonts w:eastAsia="SimSun"/>
          <w:color w:val="auto"/>
          <w:sz w:val="29"/>
          <w:szCs w:val="29"/>
          <w:lang w:eastAsia="zh-CN"/>
        </w:rPr>
        <w:t>14</w:t>
      </w:r>
      <w:r w:rsidRPr="00295BE8">
        <w:rPr>
          <w:rFonts w:eastAsia="SimSun"/>
          <w:color w:val="auto"/>
          <w:sz w:val="29"/>
          <w:szCs w:val="29"/>
          <w:cs/>
          <w:lang w:eastAsia="zh-CN"/>
        </w:rPr>
        <w:t>.</w:t>
      </w:r>
      <w:r w:rsidRPr="00295BE8">
        <w:rPr>
          <w:rFonts w:eastAsia="SimSun"/>
          <w:color w:val="auto"/>
          <w:sz w:val="29"/>
          <w:szCs w:val="29"/>
          <w:lang w:eastAsia="zh-CN"/>
        </w:rPr>
        <w:t>5, Bold</w:t>
      </w:r>
      <w:r w:rsidRPr="00295BE8">
        <w:rPr>
          <w:rFonts w:eastAsia="SimSun"/>
          <w:color w:val="auto"/>
          <w:sz w:val="29"/>
          <w:szCs w:val="29"/>
          <w:cs/>
          <w:lang w:eastAsia="zh-CN"/>
        </w:rPr>
        <w:t xml:space="preserve">  ความยาวไม่ควรเกิน 250 คำ หรือ 15 บรรทัด)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  <w:cs/>
        </w:rPr>
        <w:t>(</w:t>
      </w:r>
      <w:r w:rsidRPr="00BE1466">
        <w:rPr>
          <w:rFonts w:ascii="TH SarabunPSK" w:hAnsi="TH SarabunPSK" w:cs="TH SarabunPSK"/>
          <w:sz w:val="28"/>
        </w:rPr>
        <w:t xml:space="preserve">TH </w:t>
      </w:r>
      <w:proofErr w:type="spellStart"/>
      <w:r w:rsidRPr="00BE1466">
        <w:rPr>
          <w:rFonts w:ascii="TH SarabunPSK" w:hAnsi="TH SarabunPSK" w:cs="TH SarabunPSK"/>
          <w:sz w:val="28"/>
        </w:rPr>
        <w:t>SarabunPSK</w:t>
      </w:r>
      <w:proofErr w:type="spellEnd"/>
      <w:r w:rsidRPr="00BE1466">
        <w:rPr>
          <w:rFonts w:ascii="TH SarabunPSK" w:hAnsi="TH SarabunPSK" w:cs="TH SarabunPSK"/>
          <w:sz w:val="28"/>
        </w:rPr>
        <w:t xml:space="preserve"> </w:t>
      </w:r>
      <w:r w:rsidRPr="00BE1466">
        <w:rPr>
          <w:rFonts w:ascii="TH SarabunPSK" w:hAnsi="TH SarabunPSK" w:cs="TH SarabunPSK"/>
          <w:sz w:val="28"/>
          <w:cs/>
        </w:rPr>
        <w:t>14)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E1466">
        <w:rPr>
          <w:rFonts w:ascii="TH SarabunPSK" w:hAnsi="TH SarabunPSK" w:cs="TH SarabunPSK"/>
          <w:b/>
          <w:bCs/>
          <w:sz w:val="29"/>
          <w:szCs w:val="29"/>
          <w:cs/>
        </w:rPr>
        <w:t xml:space="preserve">คำสำคัญ: </w:t>
      </w:r>
      <w:bookmarkStart w:id="1" w:name="Text14"/>
      <w:r w:rsidRPr="00BE1466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Text14"/>
            <w:enabled/>
            <w:calcOnExit w:val="0"/>
            <w:textInput>
              <w:default w:val="คำที่ 1"/>
            </w:textInput>
          </w:ffData>
        </w:fldChar>
      </w:r>
      <w:r w:rsidRPr="00BE1466">
        <w:rPr>
          <w:rFonts w:ascii="TH SarabunPSK" w:eastAsia="Times New Roman" w:hAnsi="TH SarabunPSK" w:cs="TH SarabunPSK"/>
          <w:sz w:val="28"/>
        </w:rPr>
        <w:instrText>FORMTEXT</w:instrText>
      </w:r>
      <w:r w:rsidRPr="00BE1466">
        <w:rPr>
          <w:rFonts w:ascii="TH SarabunPSK" w:eastAsia="Times New Roman" w:hAnsi="TH SarabunPSK" w:cs="TH SarabunPSK"/>
          <w:sz w:val="28"/>
          <w:cs/>
        </w:rPr>
      </w:r>
      <w:r w:rsidRPr="00BE1466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BE1466">
        <w:rPr>
          <w:rFonts w:ascii="TH SarabunPSK" w:eastAsia="Times New Roman" w:hAnsi="TH SarabunPSK" w:cs="TH SarabunPSK"/>
          <w:noProof/>
          <w:sz w:val="28"/>
          <w:cs/>
        </w:rPr>
        <w:t>คำที่ 1</w:t>
      </w:r>
      <w:bookmarkEnd w:id="1"/>
      <w:r w:rsidRPr="00BE1466">
        <w:rPr>
          <w:rFonts w:ascii="TH SarabunPSK" w:eastAsia="Times New Roman" w:hAnsi="TH SarabunPSK" w:cs="TH SarabunPSK"/>
          <w:sz w:val="28"/>
          <w:cs/>
        </w:rPr>
        <w:fldChar w:fldCharType="end"/>
      </w:r>
      <w:r w:rsidRPr="00BE1466">
        <w:rPr>
          <w:rFonts w:ascii="TH SarabunPSK" w:eastAsia="Times New Roman" w:hAnsi="TH SarabunPSK" w:cs="TH SarabunPSK"/>
          <w:sz w:val="28"/>
          <w:cs/>
        </w:rPr>
        <w:t xml:space="preserve">  </w:t>
      </w:r>
      <w:r w:rsidRPr="00BE1466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คำที่ 2"/>
            </w:textInput>
          </w:ffData>
        </w:fldChar>
      </w:r>
      <w:r w:rsidRPr="00BE1466">
        <w:rPr>
          <w:rFonts w:ascii="TH SarabunPSK" w:eastAsia="Times New Roman" w:hAnsi="TH SarabunPSK" w:cs="TH SarabunPSK"/>
          <w:sz w:val="28"/>
        </w:rPr>
        <w:instrText>FORMTEXT</w:instrText>
      </w:r>
      <w:r w:rsidRPr="00BE1466">
        <w:rPr>
          <w:rFonts w:ascii="TH SarabunPSK" w:eastAsia="Times New Roman" w:hAnsi="TH SarabunPSK" w:cs="TH SarabunPSK"/>
          <w:sz w:val="28"/>
          <w:cs/>
        </w:rPr>
      </w:r>
      <w:r w:rsidRPr="00BE1466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BE1466">
        <w:rPr>
          <w:rFonts w:ascii="TH SarabunPSK" w:eastAsia="Times New Roman" w:hAnsi="TH SarabunPSK" w:cs="TH SarabunPSK"/>
          <w:noProof/>
          <w:sz w:val="28"/>
          <w:cs/>
        </w:rPr>
        <w:t>คำที่ 2</w:t>
      </w:r>
      <w:r w:rsidRPr="00BE1466">
        <w:rPr>
          <w:rFonts w:ascii="TH SarabunPSK" w:eastAsia="Times New Roman" w:hAnsi="TH SarabunPSK" w:cs="TH SarabunPSK"/>
          <w:sz w:val="28"/>
          <w:cs/>
        </w:rPr>
        <w:fldChar w:fldCharType="end"/>
      </w:r>
      <w:r w:rsidRPr="00BE1466">
        <w:rPr>
          <w:rFonts w:ascii="TH SarabunPSK" w:eastAsia="Times New Roman" w:hAnsi="TH SarabunPSK" w:cs="TH SarabunPSK"/>
          <w:sz w:val="28"/>
          <w:cs/>
        </w:rPr>
        <w:t xml:space="preserve">  </w:t>
      </w:r>
      <w:r w:rsidRPr="00BE1466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คำที่ 3"/>
            </w:textInput>
          </w:ffData>
        </w:fldChar>
      </w:r>
      <w:r w:rsidRPr="00BE1466">
        <w:rPr>
          <w:rFonts w:ascii="TH SarabunPSK" w:eastAsia="Times New Roman" w:hAnsi="TH SarabunPSK" w:cs="TH SarabunPSK"/>
          <w:sz w:val="28"/>
        </w:rPr>
        <w:instrText>FORMTEXT</w:instrText>
      </w:r>
      <w:r w:rsidRPr="00BE1466">
        <w:rPr>
          <w:rFonts w:ascii="TH SarabunPSK" w:eastAsia="Times New Roman" w:hAnsi="TH SarabunPSK" w:cs="TH SarabunPSK"/>
          <w:sz w:val="28"/>
          <w:cs/>
        </w:rPr>
      </w:r>
      <w:r w:rsidRPr="00BE1466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BE1466">
        <w:rPr>
          <w:rFonts w:ascii="TH SarabunPSK" w:eastAsia="Times New Roman" w:hAnsi="TH SarabunPSK" w:cs="TH SarabunPSK"/>
          <w:noProof/>
          <w:sz w:val="28"/>
          <w:cs/>
        </w:rPr>
        <w:t>คำที่ 3</w:t>
      </w:r>
      <w:r w:rsidRPr="00BE1466">
        <w:rPr>
          <w:rFonts w:ascii="TH SarabunPSK" w:eastAsia="Times New Roman" w:hAnsi="TH SarabunPSK" w:cs="TH SarabunPSK"/>
          <w:sz w:val="28"/>
          <w:cs/>
        </w:rPr>
        <w:fldChar w:fldCharType="end"/>
      </w:r>
      <w:r w:rsidRPr="00BE1466">
        <w:rPr>
          <w:rFonts w:ascii="TH SarabunPSK" w:eastAsia="Times New Roman" w:hAnsi="TH SarabunPSK" w:cs="TH SarabunPSK"/>
          <w:sz w:val="28"/>
          <w:cs/>
        </w:rPr>
        <w:t xml:space="preserve">  </w:t>
      </w:r>
      <w:r w:rsidRPr="00BE1466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คำที่ 4"/>
            </w:textInput>
          </w:ffData>
        </w:fldChar>
      </w:r>
      <w:r w:rsidRPr="00BE1466">
        <w:rPr>
          <w:rFonts w:ascii="TH SarabunPSK" w:eastAsia="Times New Roman" w:hAnsi="TH SarabunPSK" w:cs="TH SarabunPSK"/>
          <w:sz w:val="28"/>
        </w:rPr>
        <w:instrText>FORMTEXT</w:instrText>
      </w:r>
      <w:r w:rsidRPr="00BE1466">
        <w:rPr>
          <w:rFonts w:ascii="TH SarabunPSK" w:eastAsia="Times New Roman" w:hAnsi="TH SarabunPSK" w:cs="TH SarabunPSK"/>
          <w:sz w:val="28"/>
          <w:cs/>
        </w:rPr>
      </w:r>
      <w:r w:rsidRPr="00BE1466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BE1466">
        <w:rPr>
          <w:rFonts w:ascii="TH SarabunPSK" w:eastAsia="Times New Roman" w:hAnsi="TH SarabunPSK" w:cs="TH SarabunPSK"/>
          <w:noProof/>
          <w:sz w:val="28"/>
          <w:cs/>
        </w:rPr>
        <w:t>คำที่ 4</w:t>
      </w:r>
      <w:r w:rsidRPr="00BE1466">
        <w:rPr>
          <w:rFonts w:ascii="TH SarabunPSK" w:eastAsia="Times New Roman" w:hAnsi="TH SarabunPSK" w:cs="TH SarabunPSK"/>
          <w:sz w:val="28"/>
          <w:cs/>
        </w:rPr>
        <w:fldChar w:fldCharType="end"/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proofErr w:type="gramStart"/>
      <w:r w:rsidRPr="00BE1466">
        <w:rPr>
          <w:rFonts w:ascii="TH SarabunPSK" w:hAnsi="TH SarabunPSK" w:cs="TH SarabunPSK"/>
          <w:b/>
          <w:bCs/>
          <w:sz w:val="29"/>
          <w:szCs w:val="29"/>
        </w:rPr>
        <w:t>Abstract</w:t>
      </w:r>
      <w:r>
        <w:rPr>
          <w:rFonts w:ascii="TH SarabunPSK" w:hAnsi="TH SarabunPSK" w:cs="TH SarabunPSK" w:hint="cs"/>
          <w:b/>
          <w:bCs/>
          <w:sz w:val="29"/>
          <w:szCs w:val="29"/>
          <w:cs/>
        </w:rPr>
        <w:t xml:space="preserve">  </w:t>
      </w:r>
      <w:r w:rsidRPr="00295BE8">
        <w:rPr>
          <w:rFonts w:ascii="TH SarabunPSK" w:eastAsia="SimSun" w:hAnsi="TH SarabunPSK" w:cs="TH SarabunPSK"/>
          <w:sz w:val="29"/>
          <w:szCs w:val="29"/>
          <w:cs/>
          <w:lang w:eastAsia="zh-CN"/>
        </w:rPr>
        <w:t>(</w:t>
      </w:r>
      <w:proofErr w:type="gramEnd"/>
      <w:r w:rsidRPr="00295BE8">
        <w:rPr>
          <w:rFonts w:ascii="TH SarabunPSK" w:eastAsia="SimSun" w:hAnsi="TH SarabunPSK" w:cs="TH SarabunPSK"/>
          <w:sz w:val="29"/>
          <w:szCs w:val="29"/>
          <w:lang w:eastAsia="zh-CN"/>
        </w:rPr>
        <w:t xml:space="preserve">TH </w:t>
      </w:r>
      <w:proofErr w:type="spellStart"/>
      <w:r w:rsidRPr="00295BE8">
        <w:rPr>
          <w:rFonts w:ascii="TH SarabunPSK" w:eastAsia="SimSun" w:hAnsi="TH SarabunPSK" w:cs="TH SarabunPSK"/>
          <w:sz w:val="29"/>
          <w:szCs w:val="29"/>
          <w:lang w:eastAsia="zh-CN"/>
        </w:rPr>
        <w:t>SarabunPSK</w:t>
      </w:r>
      <w:proofErr w:type="spellEnd"/>
      <w:r w:rsidRPr="00295BE8">
        <w:rPr>
          <w:rFonts w:ascii="TH SarabunPSK" w:eastAsia="SimSun" w:hAnsi="TH SarabunPSK" w:cs="TH SarabunPSK"/>
          <w:sz w:val="29"/>
          <w:szCs w:val="29"/>
          <w:cs/>
          <w:lang w:eastAsia="zh-CN"/>
        </w:rPr>
        <w:t xml:space="preserve"> </w:t>
      </w:r>
      <w:r w:rsidRPr="00295BE8">
        <w:rPr>
          <w:rFonts w:ascii="TH SarabunPSK" w:eastAsia="SimSun" w:hAnsi="TH SarabunPSK" w:cs="TH SarabunPSK"/>
          <w:sz w:val="29"/>
          <w:szCs w:val="29"/>
          <w:lang w:eastAsia="zh-CN"/>
        </w:rPr>
        <w:t>14</w:t>
      </w:r>
      <w:r w:rsidRPr="00295BE8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.5</w:t>
      </w:r>
      <w:r w:rsidRPr="00295BE8">
        <w:rPr>
          <w:rFonts w:ascii="TH SarabunPSK" w:eastAsia="SimSun" w:hAnsi="TH SarabunPSK" w:cs="TH SarabunPSK"/>
          <w:sz w:val="29"/>
          <w:szCs w:val="29"/>
          <w:lang w:eastAsia="zh-CN"/>
        </w:rPr>
        <w:t>, Bold</w:t>
      </w:r>
      <w:r w:rsidRPr="00295BE8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)</w:t>
      </w:r>
      <w:r w:rsidRPr="00BE146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ind w:firstLine="539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b/>
          <w:bCs/>
          <w:sz w:val="20"/>
          <w:szCs w:val="20"/>
          <w:cs/>
        </w:rPr>
        <w:tab/>
      </w: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83B44" wp14:editId="623674AC">
                <wp:simplePos x="0" y="0"/>
                <wp:positionH relativeFrom="column">
                  <wp:posOffset>-52648</wp:posOffset>
                </wp:positionH>
                <wp:positionV relativeFrom="paragraph">
                  <wp:posOffset>295834</wp:posOffset>
                </wp:positionV>
                <wp:extent cx="2743200" cy="586854"/>
                <wp:effectExtent l="0" t="0" r="1905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86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979" w:rsidRPr="008F7E43" w:rsidRDefault="00516979" w:rsidP="00516979">
                            <w:pPr>
                              <w:spacing w:after="0" w:line="240" w:lineRule="auto"/>
                              <w:jc w:val="thaiDistribute"/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7E43"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* ผู้ประสานงาน  (</w:t>
                            </w:r>
                            <w:r w:rsidRPr="008F7E43"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Corresponding Author</w:t>
                            </w:r>
                            <w:r w:rsidRPr="008F7E43"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</w:p>
                          <w:p w:rsidR="00516979" w:rsidRPr="008F7E43" w:rsidRDefault="00516979" w:rsidP="0051697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  <w:lang w:val="en-US"/>
                              </w:rPr>
                            </w:pPr>
                            <w:proofErr w:type="gramStart"/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  <w:lang w:val="fr-FR"/>
                              </w:rPr>
                              <w:t>-</w:t>
                            </w:r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  <w:t>mail</w:t>
                            </w:r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:</w:t>
                            </w:r>
                            <w:proofErr w:type="gramEnd"/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516979" w:rsidRDefault="00516979" w:rsidP="005169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83B44" id="Rectangle 5" o:spid="_x0000_s1027" style="position:absolute;left:0;text-align:left;margin-left:-4.15pt;margin-top:23.3pt;width:3in;height:4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" filled="f" strokecolor="white [3212]" strokeweight="2pt">
                <v:textbox>
                  <w:txbxContent>
                    <w:p w:rsidR="00516979" w:rsidRPr="008F7E43" w:rsidRDefault="00516979" w:rsidP="00516979">
                      <w:pPr>
                        <w:spacing w:after="0" w:line="240" w:lineRule="auto"/>
                        <w:jc w:val="thaiDistribute"/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8F7E43"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cs/>
                        </w:rPr>
                        <w:t>* ผู้ประสานงาน  (</w:t>
                      </w:r>
                      <w:r w:rsidRPr="008F7E43"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Corresponding Author</w:t>
                      </w:r>
                      <w:r w:rsidRPr="008F7E43"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) </w:t>
                      </w:r>
                    </w:p>
                    <w:p w:rsidR="00516979" w:rsidRPr="008F7E43" w:rsidRDefault="00516979" w:rsidP="00516979">
                      <w:pPr>
                        <w:pStyle w:val="NoSpacing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  <w:lang w:val="en-US"/>
                        </w:rPr>
                      </w:pPr>
                      <w:proofErr w:type="gramStart"/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  <w:lang w:val="fr-FR"/>
                        </w:rPr>
                        <w:t>-</w:t>
                      </w:r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  <w:t>mail</w:t>
                      </w:r>
                      <w:proofErr w:type="gramEnd"/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: </w:t>
                      </w:r>
                    </w:p>
                    <w:p w:rsidR="00516979" w:rsidRDefault="00516979" w:rsidP="005169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26C393" wp14:editId="1029B71F">
                <wp:simplePos x="0" y="0"/>
                <wp:positionH relativeFrom="column">
                  <wp:posOffset>-18529</wp:posOffset>
                </wp:positionH>
                <wp:positionV relativeFrom="paragraph">
                  <wp:posOffset>173004</wp:posOffset>
                </wp:positionV>
                <wp:extent cx="5411338" cy="0"/>
                <wp:effectExtent l="0" t="0" r="3746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13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3EF0E0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13.6pt" to="424.6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" strokecolor="black [3040]"/>
            </w:pict>
          </mc:Fallback>
        </mc:AlternateConten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  <w:cs/>
        </w:rPr>
        <w:t>(</w:t>
      </w:r>
      <w:r w:rsidRPr="00BE1466">
        <w:rPr>
          <w:rFonts w:ascii="TH SarabunPSK" w:hAnsi="TH SarabunPSK" w:cs="TH SarabunPSK"/>
          <w:sz w:val="28"/>
        </w:rPr>
        <w:t xml:space="preserve">TH </w:t>
      </w:r>
      <w:proofErr w:type="spellStart"/>
      <w:r w:rsidRPr="00BE1466">
        <w:rPr>
          <w:rFonts w:ascii="TH SarabunPSK" w:hAnsi="TH SarabunPSK" w:cs="TH SarabunPSK"/>
          <w:sz w:val="28"/>
        </w:rPr>
        <w:t>SarabunPSK</w:t>
      </w:r>
      <w:proofErr w:type="spellEnd"/>
      <w:r w:rsidRPr="00BE1466">
        <w:rPr>
          <w:rFonts w:ascii="TH SarabunPSK" w:hAnsi="TH SarabunPSK" w:cs="TH SarabunPSK"/>
          <w:sz w:val="28"/>
        </w:rPr>
        <w:t xml:space="preserve"> </w:t>
      </w:r>
      <w:r w:rsidRPr="00BE1466">
        <w:rPr>
          <w:rFonts w:ascii="TH SarabunPSK" w:hAnsi="TH SarabunPSK" w:cs="TH SarabunPSK"/>
          <w:sz w:val="28"/>
          <w:cs/>
        </w:rPr>
        <w:t>14)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8F7E43">
        <w:rPr>
          <w:rFonts w:ascii="TH SarabunPSK" w:hAnsi="TH SarabunPSK" w:cs="TH SarabunPSK"/>
          <w:b/>
          <w:bCs/>
          <w:sz w:val="29"/>
          <w:szCs w:val="29"/>
        </w:rPr>
        <w:t>Keywords</w:t>
      </w:r>
      <w:r w:rsidRPr="008F7E43">
        <w:rPr>
          <w:rFonts w:ascii="TH SarabunPSK" w:hAnsi="TH SarabunPSK" w:cs="TH SarabunPSK"/>
          <w:b/>
          <w:bCs/>
          <w:sz w:val="29"/>
          <w:szCs w:val="29"/>
          <w:cs/>
        </w:rPr>
        <w:t>:</w:t>
      </w:r>
      <w:r>
        <w:rPr>
          <w:rFonts w:ascii="TH SarabunPSK" w:hAnsi="TH SarabunPSK" w:cs="TH SarabunPSK" w:hint="cs"/>
          <w:b/>
          <w:bCs/>
          <w:sz w:val="29"/>
          <w:szCs w:val="29"/>
          <w:cs/>
        </w:rPr>
        <w:t xml:space="preserve"> 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Text14"/>
            <w:enabled/>
            <w:calcOnExit w:val="0"/>
            <w:textInput>
              <w:default w:val="1st"/>
            </w:textInput>
          </w:ffData>
        </w:fldChar>
      </w:r>
      <w:r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Pr="008F7E43">
        <w:rPr>
          <w:rFonts w:ascii="TH SarabunPSK" w:eastAsia="Times New Roman" w:hAnsi="TH SarabunPSK" w:cs="TH SarabunPSK"/>
          <w:sz w:val="28"/>
          <w:cs/>
        </w:rPr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8F7E43">
        <w:rPr>
          <w:rFonts w:ascii="TH SarabunPSK" w:eastAsia="Times New Roman" w:hAnsi="TH SarabunPSK" w:cs="TH SarabunPSK"/>
          <w:noProof/>
          <w:sz w:val="28"/>
          <w:cs/>
        </w:rPr>
        <w:t>1</w:t>
      </w:r>
      <w:r w:rsidRPr="008F7E43">
        <w:rPr>
          <w:rFonts w:ascii="TH SarabunPSK" w:eastAsia="Times New Roman" w:hAnsi="TH SarabunPSK" w:cs="TH SarabunPSK"/>
          <w:noProof/>
          <w:sz w:val="28"/>
        </w:rPr>
        <w:t>st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  <w:r w:rsidRPr="008F7E43">
        <w:rPr>
          <w:rFonts w:ascii="TH SarabunPSK" w:eastAsia="Times New Roman" w:hAnsi="TH SarabunPSK" w:cs="TH SarabunPSK"/>
          <w:sz w:val="28"/>
          <w:cs/>
        </w:rPr>
        <w:t xml:space="preserve">, </w:t>
      </w:r>
      <w:bookmarkStart w:id="2" w:name="Text15"/>
      <w:bookmarkEnd w:id="2"/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2nd"/>
            </w:textInput>
          </w:ffData>
        </w:fldChar>
      </w:r>
      <w:r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Pr="008F7E43">
        <w:rPr>
          <w:rFonts w:ascii="TH SarabunPSK" w:eastAsia="Times New Roman" w:hAnsi="TH SarabunPSK" w:cs="TH SarabunPSK"/>
          <w:sz w:val="28"/>
          <w:cs/>
        </w:rPr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8F7E43">
        <w:rPr>
          <w:rFonts w:ascii="TH SarabunPSK" w:eastAsia="Times New Roman" w:hAnsi="TH SarabunPSK" w:cs="TH SarabunPSK"/>
          <w:noProof/>
          <w:sz w:val="28"/>
          <w:cs/>
        </w:rPr>
        <w:t>2</w:t>
      </w:r>
      <w:r w:rsidRPr="008F7E43">
        <w:rPr>
          <w:rFonts w:ascii="TH SarabunPSK" w:eastAsia="Times New Roman" w:hAnsi="TH SarabunPSK" w:cs="TH SarabunPSK"/>
          <w:noProof/>
          <w:sz w:val="28"/>
        </w:rPr>
        <w:t>nd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  <w:r w:rsidRPr="008F7E43">
        <w:rPr>
          <w:rFonts w:ascii="TH SarabunPSK" w:eastAsia="Times New Roman" w:hAnsi="TH SarabunPSK" w:cs="TH SarabunPSK"/>
          <w:sz w:val="28"/>
          <w:cs/>
        </w:rPr>
        <w:t xml:space="preserve">, </w:t>
      </w:r>
      <w:bookmarkStart w:id="3" w:name="Text16"/>
      <w:bookmarkEnd w:id="3"/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3rd"/>
            </w:textInput>
          </w:ffData>
        </w:fldChar>
      </w:r>
      <w:r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Pr="008F7E43">
        <w:rPr>
          <w:rFonts w:ascii="TH SarabunPSK" w:eastAsia="Times New Roman" w:hAnsi="TH SarabunPSK" w:cs="TH SarabunPSK"/>
          <w:sz w:val="28"/>
          <w:cs/>
        </w:rPr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8F7E43">
        <w:rPr>
          <w:rFonts w:ascii="TH SarabunPSK" w:eastAsia="Times New Roman" w:hAnsi="TH SarabunPSK" w:cs="TH SarabunPSK"/>
          <w:noProof/>
          <w:sz w:val="28"/>
          <w:cs/>
        </w:rPr>
        <w:t>3</w:t>
      </w:r>
      <w:r w:rsidRPr="008F7E43">
        <w:rPr>
          <w:rFonts w:ascii="TH SarabunPSK" w:eastAsia="Times New Roman" w:hAnsi="TH SarabunPSK" w:cs="TH SarabunPSK"/>
          <w:noProof/>
          <w:sz w:val="28"/>
        </w:rPr>
        <w:t>rd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  <w:r w:rsidRPr="008F7E43">
        <w:rPr>
          <w:rFonts w:ascii="TH SarabunPSK" w:eastAsia="Times New Roman" w:hAnsi="TH SarabunPSK" w:cs="TH SarabunPSK"/>
          <w:sz w:val="28"/>
        </w:rPr>
        <w:t>,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4th"/>
            </w:textInput>
          </w:ffData>
        </w:fldChar>
      </w:r>
      <w:r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Pr="008F7E43">
        <w:rPr>
          <w:rFonts w:ascii="TH SarabunPSK" w:eastAsia="Times New Roman" w:hAnsi="TH SarabunPSK" w:cs="TH SarabunPSK"/>
          <w:sz w:val="28"/>
          <w:cs/>
        </w:rPr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Pr="008F7E43">
        <w:rPr>
          <w:rFonts w:ascii="TH SarabunPSK" w:eastAsia="Times New Roman" w:hAnsi="TH SarabunPSK" w:cs="TH SarabunPSK"/>
          <w:noProof/>
          <w:sz w:val="28"/>
          <w:cs/>
        </w:rPr>
        <w:t>4</w:t>
      </w:r>
      <w:r w:rsidRPr="008F7E43">
        <w:rPr>
          <w:rFonts w:ascii="TH SarabunPSK" w:eastAsia="Times New Roman" w:hAnsi="TH SarabunPSK" w:cs="TH SarabunPSK"/>
          <w:noProof/>
          <w:sz w:val="28"/>
        </w:rPr>
        <w:t>th</w:t>
      </w:r>
      <w:r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516979" w:rsidRDefault="00516979" w:rsidP="00516979">
      <w:pPr>
        <w:pStyle w:val="Default"/>
        <w:rPr>
          <w:b/>
          <w:bCs/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บทนำ</w:t>
      </w:r>
      <w:r>
        <w:rPr>
          <w:rFonts w:hint="cs"/>
          <w:b/>
          <w:bCs/>
          <w:sz w:val="29"/>
          <w:szCs w:val="29"/>
          <w:cs/>
        </w:rPr>
        <w:t xml:space="preserve"> </w:t>
      </w:r>
      <w:r w:rsidRPr="008F7E43">
        <w:rPr>
          <w:rFonts w:hint="cs"/>
          <w:b/>
          <w:bCs/>
          <w:sz w:val="29"/>
          <w:szCs w:val="29"/>
          <w:cs/>
        </w:rPr>
        <w:t xml:space="preserve"> </w:t>
      </w:r>
      <w:r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8F7E43">
        <w:rPr>
          <w:rFonts w:eastAsia="SimSun"/>
          <w:sz w:val="29"/>
          <w:szCs w:val="29"/>
          <w:lang w:eastAsia="zh-CN"/>
        </w:rPr>
        <w:t>14</w:t>
      </w:r>
      <w:r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Pr="008F7E43">
        <w:rPr>
          <w:rFonts w:eastAsia="SimSun" w:hint="cs"/>
          <w:sz w:val="29"/>
          <w:szCs w:val="29"/>
          <w:cs/>
          <w:lang w:eastAsia="zh-CN"/>
        </w:rPr>
        <w:t>)</w:t>
      </w:r>
      <w:r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 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8F7E43" w:rsidRDefault="00516979" w:rsidP="00516979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 </w:t>
      </w:r>
    </w:p>
    <w:p w:rsidR="00516979" w:rsidRPr="008F7E43" w:rsidRDefault="00516979" w:rsidP="00516979">
      <w:pPr>
        <w:pStyle w:val="Default"/>
        <w:rPr>
          <w:b/>
          <w:bCs/>
          <w:sz w:val="29"/>
          <w:szCs w:val="29"/>
          <w:cs/>
        </w:rPr>
      </w:pPr>
    </w:p>
    <w:p w:rsidR="00516979" w:rsidRPr="008F7E43" w:rsidRDefault="00516979" w:rsidP="00516979">
      <w:pPr>
        <w:pStyle w:val="Default"/>
        <w:rPr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วัตถุประสงค์</w:t>
      </w:r>
      <w:r>
        <w:rPr>
          <w:rFonts w:hint="cs"/>
          <w:b/>
          <w:bCs/>
          <w:sz w:val="29"/>
          <w:szCs w:val="29"/>
          <w:cs/>
        </w:rPr>
        <w:t xml:space="preserve">  </w:t>
      </w:r>
      <w:r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8F7E43">
        <w:rPr>
          <w:rFonts w:eastAsia="SimSun"/>
          <w:sz w:val="29"/>
          <w:szCs w:val="29"/>
          <w:lang w:eastAsia="zh-CN"/>
        </w:rPr>
        <w:t>14</w:t>
      </w:r>
      <w:r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Pr="008F7E43">
        <w:rPr>
          <w:rFonts w:eastAsia="SimSun" w:hint="cs"/>
          <w:sz w:val="29"/>
          <w:szCs w:val="29"/>
          <w:cs/>
          <w:lang w:eastAsia="zh-CN"/>
        </w:rPr>
        <w:t>)</w:t>
      </w:r>
      <w:r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 </w:t>
      </w:r>
    </w:p>
    <w:p w:rsidR="00516979" w:rsidRDefault="00516979" w:rsidP="00516979">
      <w:pPr>
        <w:pStyle w:val="Default"/>
        <w:ind w:firstLine="720"/>
        <w:jc w:val="thaiDistribute"/>
        <w:rPr>
          <w:sz w:val="28"/>
          <w:szCs w:val="28"/>
        </w:rPr>
      </w:pPr>
      <w:r w:rsidRPr="00BE1466">
        <w:rPr>
          <w:sz w:val="28"/>
          <w:szCs w:val="28"/>
          <w:cs/>
        </w:rPr>
        <w:t xml:space="preserve">1.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516979" w:rsidRPr="00BE1466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  <w:cs/>
        </w:rPr>
        <w:t>2</w:t>
      </w:r>
      <w:r w:rsidRPr="00BE1466">
        <w:rPr>
          <w:sz w:val="28"/>
          <w:szCs w:val="28"/>
          <w:cs/>
        </w:rPr>
        <w:t xml:space="preserve">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516979" w:rsidRPr="00BE1466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  <w:cs/>
        </w:rPr>
        <w:t>3</w:t>
      </w:r>
      <w:r w:rsidRPr="00BE1466">
        <w:rPr>
          <w:sz w:val="28"/>
          <w:szCs w:val="28"/>
          <w:cs/>
        </w:rPr>
        <w:t xml:space="preserve">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516979" w:rsidRPr="00BE1466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 </w:t>
      </w:r>
    </w:p>
    <w:p w:rsidR="00630629" w:rsidRDefault="00630629" w:rsidP="00516979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</w:p>
    <w:p w:rsidR="00630629" w:rsidRPr="008F7E43" w:rsidRDefault="00630629" w:rsidP="00516979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</w:p>
    <w:p w:rsidR="00516979" w:rsidRPr="00BE1466" w:rsidRDefault="00516979" w:rsidP="00516979">
      <w:pPr>
        <w:pStyle w:val="Default"/>
        <w:rPr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กรอบแนวคิด</w:t>
      </w:r>
      <w:r>
        <w:rPr>
          <w:rFonts w:hint="cs"/>
          <w:b/>
          <w:bCs/>
          <w:sz w:val="29"/>
          <w:szCs w:val="29"/>
          <w:cs/>
        </w:rPr>
        <w:t xml:space="preserve">  </w:t>
      </w:r>
      <w:r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8F7E43">
        <w:rPr>
          <w:rFonts w:eastAsia="SimSun"/>
          <w:sz w:val="29"/>
          <w:szCs w:val="29"/>
          <w:lang w:eastAsia="zh-CN"/>
        </w:rPr>
        <w:t>14</w:t>
      </w:r>
      <w:r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Pr="008F7E43">
        <w:rPr>
          <w:rFonts w:eastAsia="SimSun" w:hint="cs"/>
          <w:sz w:val="29"/>
          <w:szCs w:val="29"/>
          <w:cs/>
          <w:lang w:eastAsia="zh-CN"/>
        </w:rPr>
        <w:t>)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516979" w:rsidRPr="00BE1466" w:rsidRDefault="00516979" w:rsidP="00516979">
      <w:pPr>
        <w:pStyle w:val="Default"/>
        <w:ind w:firstLine="720"/>
        <w:rPr>
          <w:sz w:val="29"/>
          <w:szCs w:val="29"/>
        </w:rPr>
      </w:pPr>
    </w:p>
    <w:p w:rsidR="00516979" w:rsidRPr="00BE1466" w:rsidRDefault="00516979" w:rsidP="00516979">
      <w:pPr>
        <w:pStyle w:val="Default"/>
        <w:ind w:firstLine="720"/>
        <w:rPr>
          <w:b/>
          <w:bCs/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 xml:space="preserve">    ตัวแปรต้น                                                       ตัวแปรตาม</w:t>
      </w:r>
    </w:p>
    <w:p w:rsidR="00516979" w:rsidRPr="00BE1466" w:rsidRDefault="00516979" w:rsidP="00516979">
      <w:pPr>
        <w:pStyle w:val="Default"/>
        <w:spacing w:before="240" w:after="240"/>
        <w:rPr>
          <w:sz w:val="29"/>
          <w:szCs w:val="29"/>
        </w:rPr>
      </w:pPr>
      <w:r w:rsidRPr="00BE1466"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62D623" wp14:editId="09BDC732">
                <wp:simplePos x="0" y="0"/>
                <wp:positionH relativeFrom="column">
                  <wp:posOffset>3140710</wp:posOffset>
                </wp:positionH>
                <wp:positionV relativeFrom="paragraph">
                  <wp:posOffset>153670</wp:posOffset>
                </wp:positionV>
                <wp:extent cx="1904365" cy="812165"/>
                <wp:effectExtent l="0" t="0" r="19685" b="260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979" w:rsidRDefault="00516979" w:rsidP="00516979">
                            <w:pPr>
                              <w:spacing w:after="0" w:line="240" w:lineRule="auto"/>
                              <w:jc w:val="thaiDistribu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2D6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47.3pt;margin-top:12.1pt;width:149.95pt;height:6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">
                <v:textbox>
                  <w:txbxContent>
                    <w:p w:rsidR="00516979" w:rsidRDefault="00516979" w:rsidP="00516979">
                      <w:pPr>
                        <w:spacing w:after="0" w:line="240" w:lineRule="auto"/>
                        <w:jc w:val="thaiDistribute"/>
                      </w:pPr>
                    </w:p>
                  </w:txbxContent>
                </v:textbox>
              </v:shape>
            </w:pict>
          </mc:Fallback>
        </mc:AlternateContent>
      </w:r>
      <w:r w:rsidRPr="00BE1466"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F91C5" wp14:editId="2ED80CC8">
                <wp:simplePos x="0" y="0"/>
                <wp:positionH relativeFrom="column">
                  <wp:posOffset>295275</wp:posOffset>
                </wp:positionH>
                <wp:positionV relativeFrom="paragraph">
                  <wp:posOffset>132715</wp:posOffset>
                </wp:positionV>
                <wp:extent cx="1904365" cy="832485"/>
                <wp:effectExtent l="0" t="0" r="1968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979" w:rsidRDefault="00516979" w:rsidP="00516979">
                            <w:pPr>
                              <w:spacing w:after="0" w:line="240" w:lineRule="auto"/>
                              <w:jc w:val="thaiDistribu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F91C5" id="_x0000_s1029" type="#_x0000_t202" style="position:absolute;margin-left:23.25pt;margin-top:10.45pt;width:149.95pt;height:6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3TJgIAAE0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">
                <v:textbox>
                  <w:txbxContent>
                    <w:p w:rsidR="00516979" w:rsidRDefault="00516979" w:rsidP="00516979">
                      <w:pPr>
                        <w:spacing w:after="0" w:line="240" w:lineRule="auto"/>
                        <w:jc w:val="thaiDistribute"/>
                      </w:pPr>
                    </w:p>
                  </w:txbxContent>
                </v:textbox>
              </v:shape>
            </w:pict>
          </mc:Fallback>
        </mc:AlternateContent>
      </w:r>
    </w:p>
    <w:p w:rsidR="00516979" w:rsidRPr="00BE1466" w:rsidRDefault="00516979" w:rsidP="00516979">
      <w:pPr>
        <w:pStyle w:val="Default"/>
        <w:ind w:firstLine="720"/>
        <w:rPr>
          <w:sz w:val="29"/>
          <w:szCs w:val="29"/>
        </w:rPr>
      </w:pPr>
      <w:r w:rsidRPr="00BE1466">
        <w:rPr>
          <w:noProof/>
          <w:sz w:val="29"/>
          <w:szCs w:val="29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316F22CF" wp14:editId="0F9723FD">
                <wp:simplePos x="0" y="0"/>
                <wp:positionH relativeFrom="column">
                  <wp:posOffset>2200275</wp:posOffset>
                </wp:positionH>
                <wp:positionV relativeFrom="paragraph">
                  <wp:posOffset>20319</wp:posOffset>
                </wp:positionV>
                <wp:extent cx="812800" cy="0"/>
                <wp:effectExtent l="0" t="76200" r="25400" b="952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2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5C2FB" id="Straight Connector 2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3.25pt,1.6pt" to="237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" strokecolor="#4a7ebb">
                <v:stroke endarrow="block"/>
                <o:lock v:ext="edit" shapetype="f"/>
              </v:line>
            </w:pict>
          </mc:Fallback>
        </mc:AlternateContent>
      </w:r>
    </w:p>
    <w:p w:rsidR="00516979" w:rsidRPr="00BE1466" w:rsidRDefault="00516979" w:rsidP="00516979">
      <w:pPr>
        <w:pStyle w:val="Default"/>
        <w:ind w:firstLine="720"/>
        <w:rPr>
          <w:sz w:val="29"/>
          <w:szCs w:val="29"/>
        </w:rPr>
      </w:pPr>
    </w:p>
    <w:p w:rsidR="00516979" w:rsidRPr="00BE1466" w:rsidRDefault="00516979" w:rsidP="00516979">
      <w:pPr>
        <w:pStyle w:val="Default"/>
        <w:jc w:val="center"/>
        <w:rPr>
          <w:b/>
          <w:bCs/>
          <w:sz w:val="29"/>
          <w:szCs w:val="29"/>
        </w:rPr>
      </w:pPr>
    </w:p>
    <w:p w:rsidR="00516979" w:rsidRPr="00BE1466" w:rsidRDefault="00516979" w:rsidP="00516979">
      <w:pPr>
        <w:pStyle w:val="Default"/>
        <w:jc w:val="center"/>
        <w:rPr>
          <w:sz w:val="29"/>
          <w:szCs w:val="29"/>
          <w:cs/>
        </w:rPr>
      </w:pPr>
      <w:r w:rsidRPr="00BE1466">
        <w:rPr>
          <w:b/>
          <w:bCs/>
          <w:sz w:val="29"/>
          <w:szCs w:val="29"/>
          <w:cs/>
        </w:rPr>
        <w:t xml:space="preserve">ภาพที่ 1 </w:t>
      </w:r>
      <w:r w:rsidRPr="00BE1466">
        <w:rPr>
          <w:sz w:val="29"/>
          <w:szCs w:val="29"/>
          <w:cs/>
        </w:rPr>
        <w:t>กรอบแนวคิดในการวิจัย</w:t>
      </w:r>
    </w:p>
    <w:p w:rsidR="00516979" w:rsidRPr="00BE1466" w:rsidRDefault="00516979" w:rsidP="00516979">
      <w:pPr>
        <w:pStyle w:val="Default"/>
        <w:jc w:val="center"/>
        <w:rPr>
          <w:sz w:val="29"/>
          <w:szCs w:val="29"/>
        </w:rPr>
      </w:pPr>
    </w:p>
    <w:p w:rsidR="00516979" w:rsidRPr="00BE1466" w:rsidRDefault="00516979" w:rsidP="00516979">
      <w:pPr>
        <w:pStyle w:val="Default"/>
        <w:jc w:val="center"/>
        <w:rPr>
          <w:sz w:val="29"/>
          <w:szCs w:val="29"/>
        </w:rPr>
      </w:pPr>
    </w:p>
    <w:p w:rsidR="00516979" w:rsidRPr="00630629" w:rsidRDefault="001C73DD" w:rsidP="00516979">
      <w:pPr>
        <w:pStyle w:val="Default"/>
        <w:rPr>
          <w:sz w:val="29"/>
          <w:szCs w:val="29"/>
        </w:rPr>
      </w:pPr>
      <w:r>
        <w:rPr>
          <w:rFonts w:hint="cs"/>
          <w:b/>
          <w:bCs/>
          <w:sz w:val="29"/>
          <w:szCs w:val="29"/>
          <w:cs/>
        </w:rPr>
        <w:t>วิธีการดำเนินงานวิจัย</w:t>
      </w:r>
      <w:bookmarkStart w:id="4" w:name="_GoBack"/>
      <w:bookmarkEnd w:id="4"/>
      <w:r w:rsidR="00516979">
        <w:rPr>
          <w:rFonts w:hint="cs"/>
          <w:b/>
          <w:bCs/>
          <w:sz w:val="29"/>
          <w:szCs w:val="29"/>
          <w:cs/>
        </w:rPr>
        <w:t xml:space="preserve">  </w:t>
      </w:r>
      <w:r w:rsidR="00630629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630629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630629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630629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630629" w:rsidRPr="008F7E43">
        <w:rPr>
          <w:rFonts w:eastAsia="SimSun"/>
          <w:sz w:val="29"/>
          <w:szCs w:val="29"/>
          <w:lang w:eastAsia="zh-CN"/>
        </w:rPr>
        <w:t>14</w:t>
      </w:r>
      <w:r w:rsidR="00630629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630629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630629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630629"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516979" w:rsidRDefault="00516979" w:rsidP="00516979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Pr="00BE1466" w:rsidRDefault="00516979" w:rsidP="00516979">
      <w:pPr>
        <w:pStyle w:val="Default"/>
        <w:rPr>
          <w:b/>
          <w:bCs/>
          <w:sz w:val="29"/>
          <w:szCs w:val="29"/>
        </w:rPr>
      </w:pPr>
    </w:p>
    <w:p w:rsidR="00516979" w:rsidRPr="00BE1466" w:rsidRDefault="00516979" w:rsidP="00516979">
      <w:pPr>
        <w:pStyle w:val="Default"/>
        <w:rPr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ผลการวิจัย</w:t>
      </w:r>
      <w:bookmarkStart w:id="5" w:name="_Toc374723405"/>
      <w:r>
        <w:rPr>
          <w:rFonts w:hint="cs"/>
          <w:b/>
          <w:bCs/>
          <w:sz w:val="29"/>
          <w:szCs w:val="29"/>
          <w:cs/>
        </w:rPr>
        <w:t xml:space="preserve">  </w:t>
      </w:r>
      <w:r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8F7E43">
        <w:rPr>
          <w:rFonts w:eastAsia="SimSun"/>
          <w:sz w:val="29"/>
          <w:szCs w:val="29"/>
          <w:lang w:eastAsia="zh-CN"/>
        </w:rPr>
        <w:t>14</w:t>
      </w:r>
      <w:r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Pr="008F7E43">
        <w:rPr>
          <w:rFonts w:eastAsia="SimSun" w:hint="cs"/>
          <w:sz w:val="29"/>
          <w:szCs w:val="29"/>
          <w:cs/>
          <w:lang w:eastAsia="zh-CN"/>
        </w:rPr>
        <w:t>)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Default="00516979" w:rsidP="00516979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 </w:t>
      </w:r>
    </w:p>
    <w:p w:rsidR="00630629" w:rsidRDefault="00630629" w:rsidP="00516979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</w:p>
    <w:p w:rsidR="00630629" w:rsidRDefault="00630629" w:rsidP="00516979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</w:p>
    <w:p w:rsidR="00630629" w:rsidRPr="008F7E43" w:rsidRDefault="00630629" w:rsidP="00516979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</w:p>
    <w:p w:rsidR="00516979" w:rsidRDefault="00516979" w:rsidP="00516979">
      <w:pPr>
        <w:pStyle w:val="Caption"/>
        <w:keepNext/>
        <w:spacing w:before="0" w:after="0"/>
        <w:rPr>
          <w:rFonts w:ascii="TH SarabunPSK" w:hAnsi="TH SarabunPSK" w:cs="TH SarabunPSK"/>
          <w:b w:val="0"/>
          <w:bCs/>
          <w:sz w:val="29"/>
          <w:szCs w:val="29"/>
        </w:rPr>
      </w:pPr>
      <w:r w:rsidRPr="00BE1466">
        <w:rPr>
          <w:rFonts w:ascii="TH SarabunPSK" w:hAnsi="TH SarabunPSK" w:cs="TH SarabunPSK"/>
          <w:b w:val="0"/>
          <w:bCs/>
          <w:sz w:val="29"/>
          <w:szCs w:val="29"/>
          <w:cs/>
        </w:rPr>
        <w:lastRenderedPageBreak/>
        <w:t>ตารางที่ 1</w:t>
      </w:r>
      <w:bookmarkEnd w:id="5"/>
      <w:r>
        <w:rPr>
          <w:rFonts w:ascii="TH SarabunPSK" w:hAnsi="TH SarabunPSK" w:cs="TH SarabunPSK" w:hint="cs"/>
          <w:b w:val="0"/>
          <w:bCs/>
          <w:sz w:val="29"/>
          <w:szCs w:val="29"/>
          <w:cs/>
        </w:rPr>
        <w:t xml:space="preserve">  ........................................................................................................................................................</w:t>
      </w:r>
    </w:p>
    <w:p w:rsidR="00516979" w:rsidRPr="00295BE8" w:rsidRDefault="00516979" w:rsidP="00516979">
      <w:r>
        <w:rPr>
          <w:rFonts w:hint="cs"/>
          <w:cs/>
        </w:rPr>
        <w:t xml:space="preserve">                  </w:t>
      </w:r>
      <w:r>
        <w:rPr>
          <w:rFonts w:ascii="TH SarabunPSK" w:hAnsi="TH SarabunPSK" w:cs="TH SarabunPSK" w:hint="cs"/>
          <w:b/>
          <w:bCs/>
          <w:sz w:val="29"/>
          <w:szCs w:val="29"/>
          <w:cs/>
        </w:rPr>
        <w:t>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38"/>
        <w:gridCol w:w="900"/>
        <w:gridCol w:w="990"/>
        <w:gridCol w:w="1368"/>
      </w:tblGrid>
      <w:tr w:rsidR="00516979" w:rsidRPr="00BE1466" w:rsidTr="00216C7C">
        <w:trPr>
          <w:trHeight w:val="30"/>
        </w:trPr>
        <w:tc>
          <w:tcPr>
            <w:tcW w:w="52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ตัวแปร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eastAsia="Arial Unicode MS" w:hAnsi="TH SarabunPSK" w:cs="TH SarabunPSK"/>
                <w:sz w:val="29"/>
                <w:szCs w:val="29"/>
              </w:rPr>
            </w:pPr>
            <w:r w:rsidRPr="00BE1466">
              <w:rPr>
                <w:rFonts w:ascii="TH SarabunPSK" w:eastAsia="Arial Unicode MS" w:hAnsi="TH SarabunPSK" w:cs="TH SarabunPSK"/>
                <w:sz w:val="29"/>
                <w:szCs w:val="29"/>
              </w:rPr>
              <w:fldChar w:fldCharType="begin"/>
            </w:r>
            <w:r w:rsidRPr="00BE1466">
              <w:rPr>
                <w:rFonts w:ascii="TH SarabunPSK" w:eastAsia="Arial Unicode MS" w:hAnsi="TH SarabunPSK" w:cs="TH SarabunPSK"/>
                <w:sz w:val="29"/>
                <w:szCs w:val="29"/>
              </w:rPr>
              <w:instrText xml:space="preserve"> eq \o</w:instrText>
            </w:r>
            <w:r w:rsidRPr="00BE1466">
              <w:rPr>
                <w:rFonts w:ascii="TH SarabunPSK" w:eastAsia="Arial Unicode MS" w:hAnsi="TH SarabunPSK" w:cs="TH SarabunPSK"/>
                <w:sz w:val="29"/>
                <w:szCs w:val="29"/>
                <w:cs/>
              </w:rPr>
              <w:instrText>(</w:instrText>
            </w:r>
            <w:r w:rsidRPr="00BE1466">
              <w:rPr>
                <w:rFonts w:ascii="TH SarabunPSK" w:eastAsia="Arial Unicode MS" w:hAnsi="TH SarabunPSK" w:cs="TH SarabunPSK"/>
                <w:sz w:val="29"/>
                <w:szCs w:val="29"/>
              </w:rPr>
              <w:instrText>X,¯</w:instrText>
            </w:r>
            <w:r w:rsidRPr="00BE1466">
              <w:rPr>
                <w:rFonts w:ascii="TH SarabunPSK" w:eastAsia="Arial Unicode MS" w:hAnsi="TH SarabunPSK" w:cs="TH SarabunPSK"/>
                <w:sz w:val="29"/>
                <w:szCs w:val="29"/>
                <w:cs/>
              </w:rPr>
              <w:instrText xml:space="preserve">) </w:instrText>
            </w:r>
            <w:r w:rsidRPr="00BE1466">
              <w:rPr>
                <w:rFonts w:ascii="TH SarabunPSK" w:eastAsia="Arial Unicode MS" w:hAnsi="TH SarabunPSK" w:cs="TH SarabunPSK"/>
                <w:sz w:val="29"/>
                <w:szCs w:val="29"/>
              </w:rPr>
              <w:fldChar w:fldCharType="end"/>
            </w:r>
          </w:p>
        </w:tc>
        <w:tc>
          <w:tcPr>
            <w:tcW w:w="99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</w:rPr>
              <w:t>S</w:t>
            </w: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.</w:t>
            </w:r>
            <w:r w:rsidRPr="00BE1466">
              <w:rPr>
                <w:rFonts w:ascii="TH SarabunPSK" w:hAnsi="TH SarabunPSK" w:cs="TH SarabunPSK"/>
                <w:sz w:val="29"/>
                <w:szCs w:val="29"/>
              </w:rPr>
              <w:t>D</w:t>
            </w: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.</w:t>
            </w:r>
          </w:p>
        </w:tc>
        <w:tc>
          <w:tcPr>
            <w:tcW w:w="136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การแปลผล</w:t>
            </w:r>
          </w:p>
        </w:tc>
      </w:tr>
      <w:tr w:rsidR="00516979" w:rsidRPr="00BE1466" w:rsidTr="00216C7C">
        <w:tc>
          <w:tcPr>
            <w:tcW w:w="5238" w:type="dxa"/>
            <w:tcBorders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</w:p>
        </w:tc>
      </w:tr>
      <w:tr w:rsidR="00516979" w:rsidRPr="00BE1466" w:rsidTr="00216C7C"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</w:tr>
      <w:tr w:rsidR="00516979" w:rsidRPr="00BE1466" w:rsidTr="00216C7C"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</w:tr>
      <w:tr w:rsidR="00516979" w:rsidRPr="00BE1466" w:rsidTr="00216C7C"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</w:tr>
      <w:tr w:rsidR="00516979" w:rsidRPr="00BE1466" w:rsidTr="00216C7C">
        <w:tc>
          <w:tcPr>
            <w:tcW w:w="523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16979" w:rsidRPr="00BE1466" w:rsidRDefault="00516979" w:rsidP="00216C7C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16979" w:rsidRPr="00BE1466" w:rsidRDefault="00516979" w:rsidP="00216C7C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</w:p>
        </w:tc>
      </w:tr>
    </w:tbl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bookmarkStart w:id="6" w:name="_Toc374723407"/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pStyle w:val="Caption"/>
        <w:keepNext/>
        <w:spacing w:before="0" w:after="0"/>
        <w:rPr>
          <w:rFonts w:ascii="TH SarabunPSK" w:hAnsi="TH SarabunPSK" w:cs="TH SarabunPSK"/>
          <w:b w:val="0"/>
          <w:bCs/>
          <w:sz w:val="29"/>
          <w:szCs w:val="29"/>
        </w:rPr>
      </w:pPr>
    </w:p>
    <w:bookmarkEnd w:id="6"/>
    <w:p w:rsidR="00516979" w:rsidRDefault="00516979" w:rsidP="00516979">
      <w:pPr>
        <w:pStyle w:val="Caption"/>
        <w:keepNext/>
        <w:spacing w:before="0" w:after="0"/>
        <w:rPr>
          <w:rFonts w:ascii="TH SarabunPSK" w:hAnsi="TH SarabunPSK" w:cs="TH SarabunPSK"/>
          <w:b w:val="0"/>
          <w:bCs/>
          <w:sz w:val="29"/>
          <w:szCs w:val="29"/>
        </w:rPr>
      </w:pPr>
      <w:r w:rsidRPr="00BE1466">
        <w:rPr>
          <w:rFonts w:ascii="TH SarabunPSK" w:hAnsi="TH SarabunPSK" w:cs="TH SarabunPSK"/>
          <w:b w:val="0"/>
          <w:bCs/>
          <w:sz w:val="29"/>
          <w:szCs w:val="29"/>
          <w:cs/>
        </w:rPr>
        <w:t xml:space="preserve">ตารางที่ </w:t>
      </w:r>
      <w:r>
        <w:rPr>
          <w:rFonts w:ascii="TH SarabunPSK" w:hAnsi="TH SarabunPSK" w:cs="TH SarabunPSK"/>
          <w:b w:val="0"/>
          <w:bCs/>
          <w:sz w:val="29"/>
          <w:szCs w:val="29"/>
          <w:cs/>
        </w:rPr>
        <w:t>2</w:t>
      </w:r>
      <w:r>
        <w:rPr>
          <w:rFonts w:ascii="TH SarabunPSK" w:hAnsi="TH SarabunPSK" w:cs="TH SarabunPSK" w:hint="cs"/>
          <w:b w:val="0"/>
          <w:bCs/>
          <w:sz w:val="29"/>
          <w:szCs w:val="29"/>
          <w:cs/>
        </w:rPr>
        <w:t xml:space="preserve">  ........................................................................................................................................................</w:t>
      </w:r>
    </w:p>
    <w:p w:rsidR="00516979" w:rsidRPr="00295BE8" w:rsidRDefault="00516979" w:rsidP="00516979">
      <w:r>
        <w:rPr>
          <w:rFonts w:hint="cs"/>
          <w:cs/>
        </w:rPr>
        <w:t xml:space="preserve">                  </w:t>
      </w:r>
      <w:r>
        <w:rPr>
          <w:rFonts w:ascii="TH SarabunPSK" w:hAnsi="TH SarabunPSK" w:cs="TH SarabunPSK" w:hint="cs"/>
          <w:b/>
          <w:bCs/>
          <w:sz w:val="29"/>
          <w:szCs w:val="29"/>
          <w:cs/>
        </w:rPr>
        <w:t>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1416"/>
        <w:gridCol w:w="1416"/>
        <w:gridCol w:w="1416"/>
        <w:gridCol w:w="1416"/>
        <w:gridCol w:w="1416"/>
      </w:tblGrid>
      <w:tr w:rsidR="00516979" w:rsidRPr="00BE1466" w:rsidTr="00216C7C"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LD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OC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LO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PT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SE</w:t>
            </w:r>
          </w:p>
        </w:tc>
      </w:tr>
      <w:tr w:rsidR="00516979" w:rsidRPr="00BE1466" w:rsidTr="00216C7C"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16979" w:rsidRPr="00BE1466" w:rsidTr="00216C7C"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16979" w:rsidRPr="00BE1466" w:rsidTr="00216C7C"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16979" w:rsidRPr="00BE1466" w:rsidTr="00216C7C"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16979" w:rsidRPr="00BE1466" w:rsidTr="00216C7C"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516979" w:rsidRPr="00BE1466" w:rsidRDefault="00516979" w:rsidP="00216C7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516979" w:rsidRPr="00BE1466" w:rsidRDefault="00516979" w:rsidP="00516979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20"/>
          <w:szCs w:val="20"/>
        </w:rPr>
      </w:pPr>
      <w:r w:rsidRPr="00BE1466">
        <w:rPr>
          <w:rFonts w:ascii="TH SarabunPSK" w:hAnsi="TH SarabunPSK" w:cs="TH SarabunPSK"/>
          <w:color w:val="000000"/>
          <w:sz w:val="20"/>
          <w:szCs w:val="20"/>
          <w:cs/>
        </w:rPr>
        <w:t xml:space="preserve">** </w:t>
      </w:r>
      <w:r w:rsidRPr="00BE1466">
        <w:rPr>
          <w:rFonts w:ascii="TH SarabunPSK" w:hAnsi="TH SarabunPSK" w:cs="TH SarabunPSK"/>
          <w:color w:val="000000"/>
          <w:sz w:val="20"/>
          <w:szCs w:val="20"/>
        </w:rPr>
        <w:t>p&lt; 0</w:t>
      </w:r>
      <w:r w:rsidRPr="00BE1466">
        <w:rPr>
          <w:rFonts w:ascii="TH SarabunPSK" w:hAnsi="TH SarabunPSK" w:cs="TH SarabunPSK"/>
          <w:color w:val="000000"/>
          <w:sz w:val="20"/>
          <w:szCs w:val="20"/>
          <w:cs/>
        </w:rPr>
        <w:t>.</w:t>
      </w:r>
      <w:r w:rsidRPr="00BE1466">
        <w:rPr>
          <w:rFonts w:ascii="TH SarabunPSK" w:hAnsi="TH SarabunPSK" w:cs="TH SarabunPSK"/>
          <w:color w:val="000000"/>
          <w:sz w:val="20"/>
          <w:szCs w:val="20"/>
        </w:rPr>
        <w:t>01</w:t>
      </w:r>
      <w:r w:rsidRPr="00BE1466">
        <w:rPr>
          <w:rFonts w:ascii="TH SarabunPSK" w:hAnsi="TH SarabunPSK" w:cs="TH SarabunPSK"/>
          <w:sz w:val="20"/>
          <w:szCs w:val="20"/>
          <w:cs/>
        </w:rPr>
        <w:t xml:space="preserve"> (</w:t>
      </w:r>
      <w:r w:rsidRPr="00BE1466">
        <w:rPr>
          <w:rFonts w:ascii="TH SarabunPSK" w:hAnsi="TH SarabunPSK" w:cs="TH SarabunPSK"/>
          <w:sz w:val="20"/>
          <w:szCs w:val="20"/>
        </w:rPr>
        <w:t>Correlation is significant at the 0</w:t>
      </w:r>
      <w:r w:rsidRPr="00BE1466">
        <w:rPr>
          <w:rFonts w:ascii="TH SarabunPSK" w:hAnsi="TH SarabunPSK" w:cs="TH SarabunPSK"/>
          <w:sz w:val="20"/>
          <w:szCs w:val="20"/>
          <w:cs/>
        </w:rPr>
        <w:t>.</w:t>
      </w:r>
      <w:r w:rsidRPr="00BE1466">
        <w:rPr>
          <w:rFonts w:ascii="TH SarabunPSK" w:hAnsi="TH SarabunPSK" w:cs="TH SarabunPSK"/>
          <w:sz w:val="20"/>
          <w:szCs w:val="20"/>
        </w:rPr>
        <w:t xml:space="preserve">01 level </w:t>
      </w:r>
      <w:r w:rsidRPr="00BE1466">
        <w:rPr>
          <w:rFonts w:ascii="TH SarabunPSK" w:hAnsi="TH SarabunPSK" w:cs="TH SarabunPSK"/>
          <w:sz w:val="20"/>
          <w:szCs w:val="20"/>
          <w:cs/>
        </w:rPr>
        <w:t>(</w:t>
      </w:r>
      <w:r w:rsidRPr="00BE1466">
        <w:rPr>
          <w:rFonts w:ascii="TH SarabunPSK" w:hAnsi="TH SarabunPSK" w:cs="TH SarabunPSK"/>
          <w:sz w:val="20"/>
          <w:szCs w:val="20"/>
        </w:rPr>
        <w:t>2</w:t>
      </w:r>
      <w:r w:rsidRPr="00BE1466">
        <w:rPr>
          <w:rFonts w:ascii="TH SarabunPSK" w:hAnsi="TH SarabunPSK" w:cs="TH SarabunPSK"/>
          <w:sz w:val="20"/>
          <w:szCs w:val="20"/>
          <w:cs/>
        </w:rPr>
        <w:t>-</w:t>
      </w:r>
      <w:r w:rsidRPr="00BE1466">
        <w:rPr>
          <w:rFonts w:ascii="TH SarabunPSK" w:hAnsi="TH SarabunPSK" w:cs="TH SarabunPSK"/>
          <w:sz w:val="20"/>
          <w:szCs w:val="20"/>
        </w:rPr>
        <w:t>tailed</w:t>
      </w:r>
      <w:r w:rsidRPr="00BE1466">
        <w:rPr>
          <w:rFonts w:ascii="TH SarabunPSK" w:hAnsi="TH SarabunPSK" w:cs="TH SarabunPSK"/>
          <w:sz w:val="20"/>
          <w:szCs w:val="20"/>
          <w:cs/>
        </w:rPr>
        <w:t>))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pStyle w:val="Default"/>
        <w:ind w:firstLine="567"/>
        <w:jc w:val="thaiDistribute"/>
        <w:rPr>
          <w:sz w:val="29"/>
          <w:szCs w:val="29"/>
        </w:rPr>
      </w:pPr>
    </w:p>
    <w:p w:rsidR="00516979" w:rsidRPr="00BE1466" w:rsidRDefault="00516979" w:rsidP="00516979">
      <w:pPr>
        <w:pStyle w:val="Default"/>
        <w:rPr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อภิปรายผล</w:t>
      </w:r>
      <w:r>
        <w:rPr>
          <w:b/>
          <w:bCs/>
          <w:sz w:val="29"/>
          <w:szCs w:val="29"/>
          <w:cs/>
        </w:rPr>
        <w:t xml:space="preserve">  </w:t>
      </w:r>
      <w:r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8F7E43">
        <w:rPr>
          <w:rFonts w:eastAsia="SimSun"/>
          <w:sz w:val="29"/>
          <w:szCs w:val="29"/>
          <w:lang w:eastAsia="zh-CN"/>
        </w:rPr>
        <w:t>14</w:t>
      </w:r>
      <w:r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Pr="008F7E43">
        <w:rPr>
          <w:rFonts w:eastAsia="SimSun" w:hint="cs"/>
          <w:sz w:val="29"/>
          <w:szCs w:val="29"/>
          <w:cs/>
          <w:lang w:eastAsia="zh-CN"/>
        </w:rPr>
        <w:t>)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</w:t>
      </w:r>
      <w:r w:rsidRPr="00BE1466">
        <w:rPr>
          <w:rFonts w:ascii="TH SarabunPSK" w:hAnsi="TH SarabunPSK" w:cs="TH SarabunPSK"/>
          <w:sz w:val="28"/>
          <w:cs/>
        </w:rPr>
        <w:t>.</w:t>
      </w:r>
    </w:p>
    <w:p w:rsidR="00516979" w:rsidRPr="00BE1466" w:rsidRDefault="00516979" w:rsidP="00516979">
      <w:pPr>
        <w:pStyle w:val="Default"/>
        <w:jc w:val="thaiDistribute"/>
        <w:rPr>
          <w:b/>
          <w:bCs/>
          <w:sz w:val="29"/>
          <w:szCs w:val="29"/>
        </w:rPr>
      </w:pPr>
    </w:p>
    <w:p w:rsidR="00516979" w:rsidRPr="00BE1466" w:rsidRDefault="00516979" w:rsidP="00516979">
      <w:pPr>
        <w:pStyle w:val="Default"/>
        <w:jc w:val="thaiDistribute"/>
        <w:rPr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ข้อเสนอแนะ</w:t>
      </w:r>
      <w:r>
        <w:rPr>
          <w:b/>
          <w:bCs/>
          <w:sz w:val="29"/>
          <w:szCs w:val="29"/>
          <w:cs/>
        </w:rPr>
        <w:t xml:space="preserve">  </w:t>
      </w:r>
      <w:r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Pr="008F7E43">
        <w:rPr>
          <w:rFonts w:eastAsia="SimSun"/>
          <w:sz w:val="29"/>
          <w:szCs w:val="29"/>
          <w:lang w:eastAsia="zh-CN"/>
        </w:rPr>
        <w:t>14</w:t>
      </w:r>
      <w:r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Pr="008F7E43">
        <w:rPr>
          <w:rFonts w:eastAsia="SimSun" w:hint="cs"/>
          <w:sz w:val="29"/>
          <w:szCs w:val="29"/>
          <w:cs/>
          <w:lang w:eastAsia="zh-CN"/>
        </w:rPr>
        <w:t>)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516979" w:rsidRDefault="00516979" w:rsidP="00516979">
      <w:pPr>
        <w:pStyle w:val="Default"/>
        <w:ind w:firstLine="720"/>
        <w:jc w:val="thaiDistribute"/>
        <w:rPr>
          <w:sz w:val="28"/>
          <w:szCs w:val="28"/>
        </w:rPr>
      </w:pPr>
      <w:r w:rsidRPr="00BE1466">
        <w:rPr>
          <w:sz w:val="28"/>
          <w:szCs w:val="28"/>
          <w:cs/>
        </w:rPr>
        <w:t xml:space="preserve">1.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516979" w:rsidRPr="00BE1466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  <w:cs/>
        </w:rPr>
        <w:t>2</w:t>
      </w:r>
      <w:r w:rsidRPr="00BE1466">
        <w:rPr>
          <w:sz w:val="28"/>
          <w:szCs w:val="28"/>
          <w:cs/>
        </w:rPr>
        <w:t xml:space="preserve">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516979" w:rsidRPr="00BE1466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Default="00516979" w:rsidP="00516979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  <w:cs/>
        </w:rPr>
        <w:t>3</w:t>
      </w:r>
      <w:r w:rsidRPr="00BE1466">
        <w:rPr>
          <w:sz w:val="28"/>
          <w:szCs w:val="28"/>
          <w:cs/>
        </w:rPr>
        <w:t xml:space="preserve">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516979" w:rsidRPr="00774938" w:rsidRDefault="00516979" w:rsidP="00516979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516979" w:rsidRPr="008F7E43" w:rsidRDefault="00516979" w:rsidP="00516979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 </w:t>
      </w:r>
    </w:p>
    <w:p w:rsidR="00516979" w:rsidRPr="00295BE8" w:rsidRDefault="00516979" w:rsidP="00516979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proofErr w:type="gramStart"/>
      <w:r w:rsidRPr="00295BE8">
        <w:rPr>
          <w:rFonts w:ascii="TH SarabunPSK" w:hAnsi="TH SarabunPSK" w:cs="TH SarabunPSK"/>
          <w:b/>
          <w:bCs/>
          <w:sz w:val="29"/>
          <w:szCs w:val="29"/>
        </w:rPr>
        <w:t>References</w:t>
      </w:r>
      <w:r>
        <w:rPr>
          <w:rFonts w:ascii="TH SarabunPSK" w:hAnsi="TH SarabunPSK" w:cs="TH SarabunPSK"/>
          <w:b/>
          <w:bCs/>
          <w:sz w:val="29"/>
          <w:szCs w:val="29"/>
          <w:cs/>
        </w:rPr>
        <w:t xml:space="preserve">  </w:t>
      </w:r>
      <w:r w:rsidRPr="008F7E43">
        <w:rPr>
          <w:rFonts w:ascii="TH SarabunPSK" w:eastAsia="SimSun" w:hAnsi="TH SarabunPSK" w:cs="TH SarabunPSK"/>
          <w:sz w:val="29"/>
          <w:szCs w:val="29"/>
          <w:cs/>
          <w:lang w:eastAsia="zh-CN"/>
        </w:rPr>
        <w:t>(</w:t>
      </w:r>
      <w:proofErr w:type="gramEnd"/>
      <w:r w:rsidRPr="008F7E43">
        <w:rPr>
          <w:rFonts w:ascii="TH SarabunPSK" w:eastAsia="SimSun" w:hAnsi="TH SarabunPSK" w:cs="TH SarabunPSK"/>
          <w:sz w:val="29"/>
          <w:szCs w:val="29"/>
          <w:lang w:eastAsia="zh-CN"/>
        </w:rPr>
        <w:t xml:space="preserve">TH </w:t>
      </w:r>
      <w:proofErr w:type="spellStart"/>
      <w:r w:rsidRPr="008F7E43">
        <w:rPr>
          <w:rFonts w:ascii="TH SarabunPSK" w:eastAsia="SimSun" w:hAnsi="TH SarabunPSK" w:cs="TH SarabunPSK"/>
          <w:sz w:val="29"/>
          <w:szCs w:val="29"/>
          <w:lang w:eastAsia="zh-CN"/>
        </w:rPr>
        <w:t>SarabunPSK</w:t>
      </w:r>
      <w:proofErr w:type="spellEnd"/>
      <w:r w:rsidRPr="008F7E43">
        <w:rPr>
          <w:rFonts w:ascii="TH SarabunPSK" w:eastAsia="SimSun" w:hAnsi="TH SarabunPSK" w:cs="TH SarabunPSK"/>
          <w:sz w:val="29"/>
          <w:szCs w:val="29"/>
          <w:cs/>
          <w:lang w:eastAsia="zh-CN"/>
        </w:rPr>
        <w:t xml:space="preserve"> </w:t>
      </w:r>
      <w:r w:rsidRPr="008F7E43">
        <w:rPr>
          <w:rFonts w:ascii="TH SarabunPSK" w:eastAsia="SimSun" w:hAnsi="TH SarabunPSK" w:cs="TH SarabunPSK"/>
          <w:sz w:val="29"/>
          <w:szCs w:val="29"/>
          <w:lang w:eastAsia="zh-CN"/>
        </w:rPr>
        <w:t>14</w:t>
      </w:r>
      <w:r w:rsidRPr="008F7E43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.5</w:t>
      </w:r>
      <w:r w:rsidRPr="008F7E43">
        <w:rPr>
          <w:rFonts w:ascii="TH SarabunPSK" w:eastAsia="SimSun" w:hAnsi="TH SarabunPSK" w:cs="TH SarabunPSK"/>
          <w:sz w:val="29"/>
          <w:szCs w:val="29"/>
          <w:lang w:eastAsia="zh-CN"/>
        </w:rPr>
        <w:t>, Bold</w:t>
      </w:r>
      <w:r w:rsidRPr="008F7E43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)</w:t>
      </w:r>
      <w:r w:rsidRPr="00BE146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hAnsi="TH SarabunPSK" w:cs="TH SarabunPSK"/>
          <w:sz w:val="28"/>
        </w:rPr>
        <w:t>Book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Sername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).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Subject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.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Edition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Edition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eastAsia="SimSun" w:hAnsi="TH SarabunPSK" w:cs="TH SarabunPSK"/>
          <w:sz w:val="28"/>
          <w:vertAlign w:val="superscript"/>
          <w:lang w:eastAsia="zh-CN"/>
        </w:rPr>
        <w:fldChar w:fldCharType="begin">
          <w:ffData>
            <w:name w:val=""/>
            <w:enabled/>
            <w:calcOnExit w:val="0"/>
            <w:textInput>
              <w:default w:val="[th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vertAlign w:val="superscript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vertAlign w:val="superscript"/>
          <w:lang w:eastAsia="zh-CN"/>
        </w:rPr>
      </w:r>
      <w:r w:rsidRPr="00295BE8">
        <w:rPr>
          <w:rFonts w:ascii="TH SarabunPSK" w:eastAsia="SimSun" w:hAnsi="TH SarabunPSK" w:cs="TH SarabunPSK"/>
          <w:sz w:val="28"/>
          <w:vertAlign w:val="superscript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vertAlign w:val="superscript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vertAlign w:val="superscript"/>
          <w:lang w:eastAsia="zh-CN"/>
        </w:rPr>
        <w:t>th</w:t>
      </w:r>
      <w:r w:rsidRPr="00295BE8">
        <w:rPr>
          <w:rFonts w:ascii="TH SarabunPSK" w:eastAsia="SimSun" w:hAnsi="TH SarabunPSK" w:cs="TH SarabunPSK"/>
          <w:noProof/>
          <w:sz w:val="28"/>
          <w:vertAlign w:val="superscript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vertAlign w:val="superscript"/>
          <w:lang w:eastAsia="zh-CN"/>
        </w:rPr>
        <w:fldChar w:fldCharType="end"/>
      </w:r>
      <w:proofErr w:type="spellStart"/>
      <w:r w:rsidRPr="00295BE8">
        <w:rPr>
          <w:rFonts w:ascii="TH SarabunPSK" w:hAnsi="TH SarabunPSK" w:cs="TH SarabunPSK"/>
          <w:sz w:val="28"/>
        </w:rPr>
        <w:t>ed</w:t>
      </w:r>
      <w:proofErr w:type="spellEnd"/>
      <w:r w:rsidRPr="00295BE8">
        <w:rPr>
          <w:rFonts w:ascii="TH SarabunPSK" w:hAnsi="TH SarabunPSK" w:cs="TH SarabunPSK"/>
          <w:sz w:val="28"/>
          <w:cs/>
        </w:rPr>
        <w:t xml:space="preserve">.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lac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Place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: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ublisher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Publisher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hAnsi="TH SarabunPSK" w:cs="TH SarabunPSK"/>
          <w:sz w:val="28"/>
        </w:rPr>
        <w:t>Journal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Sername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).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Subject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Journal]"/>
            </w:textInput>
          </w:ffData>
        </w:fldCha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Journal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Volu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Volume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Issue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Issue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)</w:t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ag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Page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-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ag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Page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hAnsi="TH SarabunPSK" w:cs="TH SarabunPSK"/>
          <w:sz w:val="28"/>
        </w:rPr>
        <w:t>Dissertation</w:t>
      </w:r>
      <w:r>
        <w:rPr>
          <w:rFonts w:ascii="TH SarabunPSK" w:hAnsi="TH SarabunPSK" w:cs="TH SarabunPSK"/>
          <w:sz w:val="28"/>
          <w:cs/>
        </w:rPr>
        <w:t>/</w:t>
      </w:r>
      <w:r>
        <w:rPr>
          <w:rFonts w:ascii="TH SarabunPSK" w:hAnsi="TH SarabunPSK" w:cs="TH SarabunPSK"/>
          <w:sz w:val="28"/>
        </w:rPr>
        <w:t>Thesis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Sername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).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Subject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Degree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Degree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).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University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University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lac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Place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hAnsi="TH SarabunPSK" w:cs="TH SarabunPSK"/>
          <w:sz w:val="28"/>
        </w:rPr>
        <w:t>Translated Book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Sername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).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Subject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sername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sername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name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name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</w:t>
      </w:r>
      <w:r w:rsidRPr="00295BE8">
        <w:rPr>
          <w:rFonts w:ascii="TH SarabunPSK" w:hAnsi="TH SarabunPSK" w:cs="TH SarabunPSK"/>
          <w:sz w:val="28"/>
        </w:rPr>
        <w:t>, Trans</w:t>
      </w:r>
      <w:r w:rsidRPr="00295BE8">
        <w:rPr>
          <w:rFonts w:ascii="TH SarabunPSK" w:hAnsi="TH SarabunPSK" w:cs="TH SarabunPSK"/>
          <w:sz w:val="28"/>
          <w:cs/>
        </w:rPr>
        <w:t xml:space="preserve">.)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lac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Place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: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ublisher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Publisher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hAnsi="TH SarabunPSK" w:cs="TH SarabunPSK"/>
          <w:sz w:val="28"/>
        </w:rPr>
        <w:t>Website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Sername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 of  Record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Year of  Record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).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Subject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. </w:t>
      </w:r>
      <w:r w:rsidRPr="00295BE8">
        <w:rPr>
          <w:rFonts w:ascii="TH SarabunPSK" w:eastAsia="SimSun" w:hAnsi="TH SarabunPSK" w:cs="TH SarabunPSK"/>
          <w:sz w:val="28"/>
          <w:lang w:eastAsia="zh-CN"/>
        </w:rPr>
        <w:t xml:space="preserve">Retrieved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Month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Month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eastAsia="SimSun" w:hAnsi="TH SarabunPSK" w:cs="TH SarabunPSK"/>
          <w:sz w:val="28"/>
          <w:cs/>
          <w:lang w:eastAsia="zh-CN"/>
        </w:rPr>
        <w:t xml:space="preserve">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Day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Day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Year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>, from http</w:t>
      </w:r>
      <w:r w:rsidRPr="00295BE8">
        <w:rPr>
          <w:rFonts w:ascii="TH SarabunPSK" w:hAnsi="TH SarabunPSK" w:cs="TH SarabunPSK"/>
          <w:sz w:val="28"/>
          <w:cs/>
        </w:rPr>
        <w:t>://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URL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URL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. 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Research </w:t>
      </w:r>
      <w:r w:rsidRPr="00295BE8">
        <w:rPr>
          <w:rFonts w:ascii="TH SarabunPSK" w:hAnsi="TH SarabunPSK" w:cs="TH SarabunPSK"/>
          <w:sz w:val="28"/>
        </w:rPr>
        <w:t>Report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Sername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).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Subject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 (</w:t>
      </w:r>
      <w:r>
        <w:rPr>
          <w:rFonts w:ascii="TH SarabunPSK" w:hAnsi="TH SarabunPSK" w:cs="TH SarabunPSK"/>
          <w:sz w:val="28"/>
        </w:rPr>
        <w:t>Research</w:t>
      </w:r>
      <w:r w:rsidRPr="00295BE8">
        <w:rPr>
          <w:rFonts w:ascii="TH SarabunPSK" w:eastAsia="SimSun" w:hAnsi="TH SarabunPSK" w:cs="TH SarabunPSK"/>
          <w:sz w:val="28"/>
          <w:cs/>
          <w:lang w:eastAsia="zh-CN"/>
        </w:rPr>
        <w:t xml:space="preserve">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Report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Report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 xml:space="preserve">).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Institution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Institution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sz w:val="28"/>
          <w:cs/>
        </w:rPr>
        <w:t>.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95BE8">
        <w:rPr>
          <w:rFonts w:ascii="TH SarabunPSK" w:hAnsi="TH SarabunPSK" w:cs="TH SarabunPSK"/>
          <w:sz w:val="28"/>
        </w:rPr>
        <w:t xml:space="preserve">Newspaper </w:t>
      </w:r>
      <w:r w:rsidRPr="00295BE8">
        <w:rPr>
          <w:rFonts w:ascii="TH SarabunPSK" w:hAnsi="TH SarabunPSK" w:cs="TH SarabunPSK"/>
          <w:sz w:val="28"/>
          <w:cs/>
        </w:rPr>
        <w:t xml:space="preserve">/ </w:t>
      </w:r>
      <w:r w:rsidRPr="00295BE8">
        <w:rPr>
          <w:rFonts w:ascii="TH SarabunPSK" w:hAnsi="TH SarabunPSK" w:cs="TH SarabunPSK"/>
          <w:sz w:val="28"/>
        </w:rPr>
        <w:t>Magazine</w:t>
      </w:r>
    </w:p>
    <w:p w:rsidR="00516979" w:rsidRPr="00295BE8" w:rsidRDefault="00516979" w:rsidP="0051697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Sername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b/>
          <w:bCs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Name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b/>
          <w:bCs/>
          <w:sz w:val="28"/>
          <w:cs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b/>
          <w:bCs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Day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Day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eastAsia="SimSun" w:hAnsi="TH SarabunPSK" w:cs="TH SarabunPSK"/>
          <w:sz w:val="28"/>
          <w:cs/>
          <w:lang w:eastAsia="zh-CN"/>
        </w:rPr>
        <w:t xml:space="preserve">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Month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Month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b/>
          <w:bCs/>
          <w:sz w:val="28"/>
          <w:cs/>
        </w:rPr>
        <w:t xml:space="preserve">).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Subject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ewspaper/Magazine]"/>
            </w:textInput>
          </w:ffData>
        </w:fldCha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Newspaper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/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Magazine</w:t>
      </w:r>
      <w:r w:rsidRPr="00295BE8">
        <w:rPr>
          <w:rFonts w:ascii="TH SarabunPSK" w:eastAsia="SimSun" w:hAnsi="TH SarabunPSK" w:cs="TH SarabunPSK"/>
          <w:i/>
          <w:iCs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b/>
          <w:bCs/>
          <w:sz w:val="28"/>
        </w:rPr>
        <w:t>,</w:t>
      </w:r>
      <w:r w:rsidRPr="00295BE8">
        <w:rPr>
          <w:rFonts w:ascii="TH SarabunPSK" w:eastAsia="SimSun" w:hAnsi="TH SarabunPSK" w:cs="TH SarabunPSK"/>
          <w:sz w:val="28"/>
          <w:cs/>
          <w:lang w:eastAsia="zh-CN"/>
        </w:rPr>
        <w:t xml:space="preserve">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age]"/>
            </w:textInput>
          </w:ffData>
        </w:fldChar>
      </w:r>
      <w:r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[</w:t>
      </w:r>
      <w:r w:rsidRPr="00295BE8">
        <w:rPr>
          <w:rFonts w:ascii="TH SarabunPSK" w:eastAsia="SimSun" w:hAnsi="TH SarabunPSK" w:cs="TH SarabunPSK"/>
          <w:noProof/>
          <w:sz w:val="28"/>
          <w:lang w:eastAsia="zh-CN"/>
        </w:rPr>
        <w:t>Page</w:t>
      </w:r>
      <w:r w:rsidRPr="00295BE8">
        <w:rPr>
          <w:rFonts w:ascii="TH SarabunPSK" w:eastAsia="SimSun" w:hAnsi="TH SarabunPSK" w:cs="TH SarabunPSK"/>
          <w:noProof/>
          <w:sz w:val="28"/>
          <w:cs/>
          <w:lang w:eastAsia="zh-CN"/>
        </w:rPr>
        <w:t>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hAnsi="TH SarabunPSK" w:cs="TH SarabunPSK"/>
          <w:b/>
          <w:bCs/>
          <w:sz w:val="28"/>
          <w:cs/>
        </w:rPr>
        <w:t>.</w:t>
      </w:r>
    </w:p>
    <w:p w:rsidR="00516979" w:rsidRPr="008F7E43" w:rsidRDefault="00516979" w:rsidP="00516979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 </w:t>
      </w:r>
    </w:p>
    <w:p w:rsidR="00516979" w:rsidRDefault="00516979" w:rsidP="00516979">
      <w:pPr>
        <w:autoSpaceDE w:val="0"/>
        <w:autoSpaceDN w:val="0"/>
        <w:adjustRightInd w:val="0"/>
        <w:spacing w:after="0" w:line="360" w:lineRule="exact"/>
        <w:ind w:left="562" w:hanging="567"/>
        <w:rPr>
          <w:rFonts w:ascii="TH SarabunPSK" w:hAnsi="TH SarabunPSK" w:cs="TH SarabunPSK"/>
          <w:b/>
          <w:bCs/>
          <w:color w:val="000000"/>
          <w:sz w:val="29"/>
          <w:szCs w:val="29"/>
        </w:rPr>
      </w:pPr>
      <w:r w:rsidRPr="00BE1466">
        <w:rPr>
          <w:rFonts w:ascii="TH SarabunPSK" w:hAnsi="TH SarabunPSK" w:cs="TH SarabunPSK"/>
          <w:b/>
          <w:bCs/>
          <w:color w:val="000000"/>
          <w:sz w:val="29"/>
          <w:szCs w:val="29"/>
          <w:cs/>
        </w:rPr>
        <w:t>คณะ</w:t>
      </w:r>
      <w:r>
        <w:rPr>
          <w:rFonts w:ascii="TH SarabunPSK" w:hAnsi="TH SarabunPSK" w:cs="TH SarabunPSK"/>
          <w:b/>
          <w:bCs/>
          <w:color w:val="000000"/>
          <w:sz w:val="29"/>
          <w:szCs w:val="29"/>
          <w:cs/>
        </w:rPr>
        <w:t xml:space="preserve">ผู้เขียน/ </w:t>
      </w:r>
      <w:r>
        <w:rPr>
          <w:rFonts w:ascii="TH SarabunPSK" w:hAnsi="TH SarabunPSK" w:cs="TH SarabunPSK" w:hint="cs"/>
          <w:b/>
          <w:bCs/>
          <w:color w:val="000000"/>
          <w:sz w:val="29"/>
          <w:szCs w:val="29"/>
          <w:cs/>
        </w:rPr>
        <w:t>ผู้เขียน</w:t>
      </w:r>
      <w:r>
        <w:rPr>
          <w:rFonts w:ascii="TH SarabunPSK" w:hAnsi="TH SarabunPSK" w:cs="TH SarabunPSK"/>
          <w:b/>
          <w:bCs/>
          <w:color w:val="000000"/>
          <w:sz w:val="29"/>
          <w:szCs w:val="29"/>
          <w:cs/>
        </w:rPr>
        <w:t xml:space="preserve">  </w:t>
      </w:r>
      <w:r w:rsidRPr="008F7E43">
        <w:rPr>
          <w:rFonts w:ascii="TH SarabunPSK" w:eastAsia="SimSun" w:hAnsi="TH SarabunPSK" w:cs="TH SarabunPSK"/>
          <w:sz w:val="29"/>
          <w:szCs w:val="29"/>
          <w:cs/>
          <w:lang w:eastAsia="zh-CN"/>
        </w:rPr>
        <w:t>(</w:t>
      </w:r>
      <w:r w:rsidRPr="008F7E43">
        <w:rPr>
          <w:rFonts w:ascii="TH SarabunPSK" w:eastAsia="SimSun" w:hAnsi="TH SarabunPSK" w:cs="TH SarabunPSK"/>
          <w:sz w:val="29"/>
          <w:szCs w:val="29"/>
          <w:lang w:eastAsia="zh-CN"/>
        </w:rPr>
        <w:t xml:space="preserve">TH </w:t>
      </w:r>
      <w:proofErr w:type="spellStart"/>
      <w:r w:rsidRPr="008F7E43">
        <w:rPr>
          <w:rFonts w:ascii="TH SarabunPSK" w:eastAsia="SimSun" w:hAnsi="TH SarabunPSK" w:cs="TH SarabunPSK"/>
          <w:sz w:val="29"/>
          <w:szCs w:val="29"/>
          <w:lang w:eastAsia="zh-CN"/>
        </w:rPr>
        <w:t>SarabunPSK</w:t>
      </w:r>
      <w:proofErr w:type="spellEnd"/>
      <w:r w:rsidRPr="008F7E43">
        <w:rPr>
          <w:rFonts w:ascii="TH SarabunPSK" w:eastAsia="SimSun" w:hAnsi="TH SarabunPSK" w:cs="TH SarabunPSK"/>
          <w:sz w:val="29"/>
          <w:szCs w:val="29"/>
          <w:cs/>
          <w:lang w:eastAsia="zh-CN"/>
        </w:rPr>
        <w:t xml:space="preserve"> </w:t>
      </w:r>
      <w:r w:rsidRPr="008F7E43">
        <w:rPr>
          <w:rFonts w:ascii="TH SarabunPSK" w:eastAsia="SimSun" w:hAnsi="TH SarabunPSK" w:cs="TH SarabunPSK"/>
          <w:sz w:val="29"/>
          <w:szCs w:val="29"/>
          <w:lang w:eastAsia="zh-CN"/>
        </w:rPr>
        <w:t>14</w:t>
      </w:r>
      <w:r w:rsidRPr="008F7E43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.5</w:t>
      </w:r>
      <w:r w:rsidRPr="008F7E43">
        <w:rPr>
          <w:rFonts w:ascii="TH SarabunPSK" w:eastAsia="SimSun" w:hAnsi="TH SarabunPSK" w:cs="TH SarabunPSK"/>
          <w:sz w:val="29"/>
          <w:szCs w:val="29"/>
          <w:lang w:eastAsia="zh-CN"/>
        </w:rPr>
        <w:t>, Bold</w:t>
      </w:r>
      <w:r w:rsidRPr="008F7E43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)</w:t>
      </w:r>
      <w:r w:rsidRPr="00BE146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</w:p>
    <w:p w:rsidR="00516979" w:rsidRPr="00774938" w:rsidRDefault="00516979" w:rsidP="00516979">
      <w:pPr>
        <w:autoSpaceDE w:val="0"/>
        <w:autoSpaceDN w:val="0"/>
        <w:adjustRightInd w:val="0"/>
        <w:spacing w:after="0" w:line="360" w:lineRule="exact"/>
        <w:ind w:left="562" w:firstLine="158"/>
        <w:rPr>
          <w:rFonts w:ascii="TH SarabunPSK" w:hAnsi="TH SarabunPSK" w:cs="TH SarabunPSK"/>
          <w:b/>
          <w:bCs/>
          <w:color w:val="000000"/>
          <w:sz w:val="28"/>
        </w:rPr>
      </w:pPr>
      <w:r w:rsidRPr="00774938">
        <w:rPr>
          <w:rFonts w:ascii="TH SarabunPSK" w:hAnsi="TH SarabunPSK" w:cs="TH SarabunPSK" w:hint="cs"/>
          <w:b/>
          <w:bCs/>
          <w:color w:val="000000"/>
          <w:sz w:val="28"/>
          <w:cs/>
        </w:rPr>
        <w:t>คำนำหน้าหรือตำแหน่งทางวิชาการ  ชื่อ-สกุล</w:t>
      </w:r>
    </w:p>
    <w:p w:rsidR="00516979" w:rsidRPr="00774938" w:rsidRDefault="00516979" w:rsidP="00516979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r w:rsidRPr="00774938">
        <w:rPr>
          <w:rFonts w:ascii="TH SarabunPSK" w:hAnsi="TH SarabunPSK" w:cs="TH SarabunPSK" w:hint="cs"/>
          <w:color w:val="000000"/>
          <w:sz w:val="28"/>
          <w:cs/>
        </w:rPr>
        <w:t>หน่วยงาน/สังกัด</w:t>
      </w:r>
    </w:p>
    <w:p w:rsidR="00516979" w:rsidRPr="00774938" w:rsidRDefault="00516979" w:rsidP="00516979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r w:rsidRPr="00774938">
        <w:rPr>
          <w:rFonts w:ascii="TH SarabunPSK" w:hAnsi="TH SarabunPSK" w:cs="TH SarabunPSK" w:hint="cs"/>
          <w:color w:val="000000"/>
          <w:sz w:val="28"/>
          <w:cs/>
        </w:rPr>
        <w:t>ที่อยู่ของหน่วยงาน/สังกัด</w:t>
      </w:r>
    </w:p>
    <w:p w:rsidR="00516979" w:rsidRPr="00774938" w:rsidRDefault="00516979" w:rsidP="00516979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r w:rsidRPr="00774938">
        <w:rPr>
          <w:rFonts w:ascii="TH SarabunPSK" w:hAnsi="TH SarabunPSK" w:cs="TH SarabunPSK"/>
          <w:color w:val="000000"/>
          <w:sz w:val="28"/>
        </w:rPr>
        <w:t>e</w:t>
      </w:r>
      <w:r w:rsidRPr="00774938">
        <w:rPr>
          <w:rFonts w:ascii="TH SarabunPSK" w:hAnsi="TH SarabunPSK" w:cs="TH SarabunPSK"/>
          <w:color w:val="000000"/>
          <w:sz w:val="28"/>
          <w:cs/>
        </w:rPr>
        <w:t>-</w:t>
      </w:r>
      <w:r w:rsidRPr="00774938">
        <w:rPr>
          <w:rFonts w:ascii="TH SarabunPSK" w:hAnsi="TH SarabunPSK" w:cs="TH SarabunPSK"/>
          <w:color w:val="000000"/>
          <w:sz w:val="28"/>
        </w:rPr>
        <w:t>mail</w:t>
      </w:r>
      <w:r w:rsidRPr="00774938">
        <w:rPr>
          <w:rFonts w:ascii="TH SarabunPSK" w:hAnsi="TH SarabunPSK" w:cs="TH SarabunPSK"/>
          <w:color w:val="000000"/>
          <w:sz w:val="28"/>
          <w:cs/>
        </w:rPr>
        <w:t>:</w:t>
      </w:r>
    </w:p>
    <w:p w:rsidR="00516979" w:rsidRPr="00774938" w:rsidRDefault="00516979" w:rsidP="00516979">
      <w:pPr>
        <w:autoSpaceDE w:val="0"/>
        <w:autoSpaceDN w:val="0"/>
        <w:adjustRightInd w:val="0"/>
        <w:spacing w:after="0" w:line="360" w:lineRule="exact"/>
        <w:ind w:left="562" w:firstLine="158"/>
        <w:rPr>
          <w:rFonts w:ascii="TH SarabunPSK" w:hAnsi="TH SarabunPSK" w:cs="TH SarabunPSK"/>
          <w:b/>
          <w:bCs/>
          <w:color w:val="000000"/>
          <w:sz w:val="28"/>
        </w:rPr>
      </w:pPr>
      <w:r w:rsidRPr="00774938">
        <w:rPr>
          <w:rFonts w:ascii="TH SarabunPSK" w:hAnsi="TH SarabunPSK" w:cs="TH SarabunPSK" w:hint="cs"/>
          <w:b/>
          <w:bCs/>
          <w:color w:val="000000"/>
          <w:sz w:val="28"/>
          <w:cs/>
        </w:rPr>
        <w:t>คำนำหน้าหรือตำแหน่งทางวิชาการ  ชื่อ-สกุล</w:t>
      </w:r>
    </w:p>
    <w:p w:rsidR="00516979" w:rsidRPr="00774938" w:rsidRDefault="00516979" w:rsidP="00516979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r w:rsidRPr="00774938">
        <w:rPr>
          <w:rFonts w:ascii="TH SarabunPSK" w:hAnsi="TH SarabunPSK" w:cs="TH SarabunPSK" w:hint="cs"/>
          <w:color w:val="000000"/>
          <w:sz w:val="28"/>
          <w:cs/>
        </w:rPr>
        <w:t>หน่วยงาน/สังกัด</w:t>
      </w:r>
    </w:p>
    <w:p w:rsidR="00516979" w:rsidRPr="00774938" w:rsidRDefault="00516979" w:rsidP="00516979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r w:rsidRPr="00774938">
        <w:rPr>
          <w:rFonts w:ascii="TH SarabunPSK" w:hAnsi="TH SarabunPSK" w:cs="TH SarabunPSK" w:hint="cs"/>
          <w:color w:val="000000"/>
          <w:sz w:val="28"/>
          <w:cs/>
        </w:rPr>
        <w:t>ที่อยู่ของหน่วยงาน/สังกัด</w:t>
      </w:r>
    </w:p>
    <w:p w:rsidR="00516979" w:rsidRPr="00774938" w:rsidRDefault="00516979" w:rsidP="00516979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r w:rsidRPr="00774938">
        <w:rPr>
          <w:rFonts w:ascii="TH SarabunPSK" w:hAnsi="TH SarabunPSK" w:cs="TH SarabunPSK"/>
          <w:color w:val="000000"/>
          <w:sz w:val="28"/>
        </w:rPr>
        <w:t>e</w:t>
      </w:r>
      <w:r w:rsidRPr="00774938">
        <w:rPr>
          <w:rFonts w:ascii="TH SarabunPSK" w:hAnsi="TH SarabunPSK" w:cs="TH SarabunPSK"/>
          <w:color w:val="000000"/>
          <w:sz w:val="28"/>
          <w:cs/>
        </w:rPr>
        <w:t>-</w:t>
      </w:r>
      <w:r w:rsidRPr="00774938">
        <w:rPr>
          <w:rFonts w:ascii="TH SarabunPSK" w:hAnsi="TH SarabunPSK" w:cs="TH SarabunPSK"/>
          <w:color w:val="000000"/>
          <w:sz w:val="28"/>
        </w:rPr>
        <w:t>mail</w:t>
      </w:r>
      <w:r w:rsidRPr="00774938">
        <w:rPr>
          <w:rFonts w:ascii="TH SarabunPSK" w:hAnsi="TH SarabunPSK" w:cs="TH SarabunPSK"/>
          <w:color w:val="000000"/>
          <w:sz w:val="28"/>
          <w:cs/>
        </w:rPr>
        <w:t>:</w:t>
      </w:r>
    </w:p>
    <w:p w:rsidR="00516979" w:rsidRDefault="00516979" w:rsidP="00516979">
      <w:pPr>
        <w:pStyle w:val="Default"/>
        <w:ind w:firstLine="720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 </w:t>
      </w:r>
    </w:p>
    <w:p w:rsidR="00663661" w:rsidRPr="008B3719" w:rsidRDefault="00663661" w:rsidP="0066366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37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รูปแบบการนำเสนอ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ประกวดผลงานวิจัยแบบ</w:t>
      </w:r>
      <w:r w:rsidRPr="008B3719">
        <w:rPr>
          <w:rFonts w:ascii="TH SarabunPSK" w:hAnsi="TH SarabunPSK" w:cs="TH SarabunPSK"/>
          <w:b/>
          <w:bCs/>
          <w:sz w:val="32"/>
          <w:szCs w:val="32"/>
          <w:cs/>
        </w:rPr>
        <w:t>โปสเตอร์</w:t>
      </w:r>
    </w:p>
    <w:p w:rsidR="00663661" w:rsidRPr="008B3719" w:rsidRDefault="00663661" w:rsidP="0066366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B3719">
        <w:rPr>
          <w:rFonts w:ascii="TH SarabunPSK" w:hAnsi="TH SarabunPSK" w:cs="TH SarabunPSK"/>
          <w:sz w:val="32"/>
          <w:szCs w:val="32"/>
          <w:cs/>
        </w:rPr>
        <w:t>โปสเตอร์ขนาด กว้าง 90 เซนติเมตร ยาว 120 เซนติเมตร จำนวน 1 แผ่นต่อ 1 เรื่อง พิมพ์สี จัดทำเป็นภาษาไทย ซึ่งผู้นำเสนอจะต้องจัดเตรียมโปสเตอร์มาเอง</w:t>
      </w:r>
      <w:r w:rsidRPr="008B3719">
        <w:rPr>
          <w:rFonts w:ascii="TH SarabunPSK" w:hAnsi="TH SarabunPSK" w:cs="TH SarabunPSK"/>
          <w:sz w:val="32"/>
          <w:szCs w:val="32"/>
        </w:rPr>
        <w:t xml:space="preserve"> </w:t>
      </w:r>
      <w:r w:rsidRPr="008B3719">
        <w:rPr>
          <w:rFonts w:ascii="TH SarabunPSK" w:hAnsi="TH SarabunPSK" w:cs="TH SarabunPSK"/>
          <w:sz w:val="32"/>
          <w:szCs w:val="32"/>
          <w:cs/>
        </w:rPr>
        <w:t>พร้อมพิมพ์และนำมาติดตั้งตามกำหนดระยะเวลาตามกำหนดการส่งผลงานวิจัยภาคโปสเตอร์ได้ที่เว็บไซต์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63661" w:rsidRPr="008B3719" w:rsidRDefault="00663661" w:rsidP="0066366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3719">
        <w:rPr>
          <w:rFonts w:ascii="TH SarabunPSK" w:hAnsi="TH SarabunPSK" w:cs="TH SarabunPSK"/>
          <w:sz w:val="32"/>
          <w:szCs w:val="32"/>
          <w:cs/>
        </w:rPr>
        <w:t>เนื้อหาของโปสเตอร์ ประกอบด้วย</w:t>
      </w:r>
    </w:p>
    <w:p w:rsidR="00663661" w:rsidRPr="008B3719" w:rsidRDefault="00663661" w:rsidP="00663661">
      <w:pPr>
        <w:spacing w:after="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8B3719">
        <w:rPr>
          <w:rFonts w:ascii="TH SarabunPSK" w:hAnsi="TH SarabunPSK" w:cs="TH SarabunPSK"/>
          <w:sz w:val="32"/>
          <w:szCs w:val="32"/>
          <w:cs/>
        </w:rPr>
        <w:t>1. ชื่อเรื่อง ขนาดตัวอักษร</w:t>
      </w:r>
    </w:p>
    <w:p w:rsidR="00663661" w:rsidRPr="008B3719" w:rsidRDefault="00663661" w:rsidP="00663661">
      <w:pPr>
        <w:spacing w:after="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8B3719">
        <w:rPr>
          <w:rFonts w:ascii="TH SarabunPSK" w:hAnsi="TH SarabunPSK" w:cs="TH SarabunPSK"/>
          <w:sz w:val="32"/>
          <w:szCs w:val="32"/>
          <w:cs/>
        </w:rPr>
        <w:t>2. ชื่อ นามสกุล (ไม่ต้องระบุคำนำหน้าชื่อหรือตำแหน่ง) ของผู้นำเสนอทุกท่าน และหน่วยงานที่สังกัด (ชื่อมหาวิทยาลัย)</w:t>
      </w:r>
    </w:p>
    <w:p w:rsidR="00663661" w:rsidRPr="008B3719" w:rsidRDefault="00663661" w:rsidP="00663661">
      <w:pPr>
        <w:spacing w:after="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8B3719">
        <w:rPr>
          <w:rFonts w:ascii="TH SarabunPSK" w:hAnsi="TH SarabunPSK" w:cs="TH SarabunPSK"/>
          <w:sz w:val="32"/>
          <w:szCs w:val="32"/>
          <w:cs/>
        </w:rPr>
        <w:t>3. บทคัดย่อ สรุปสาระสำคัญเฉพาะที่จำเป็น ใช้ภาษารัดกุม กระชับ เป็นประโยคสมบูรณ์ และเขียนเป็นร้อยแก้วโดยไม่แบ่งเป็นข้อ ๆ</w:t>
      </w:r>
    </w:p>
    <w:p w:rsidR="00663661" w:rsidRPr="008B3719" w:rsidRDefault="00663661" w:rsidP="00663661">
      <w:pPr>
        <w:spacing w:after="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8B3719">
        <w:rPr>
          <w:rFonts w:ascii="TH SarabunPSK" w:hAnsi="TH SarabunPSK" w:cs="TH SarabunPSK"/>
          <w:sz w:val="32"/>
          <w:szCs w:val="32"/>
          <w:cs/>
        </w:rPr>
        <w:t>4. ความเป็นมาและวัตถุประสงค์</w:t>
      </w:r>
    </w:p>
    <w:p w:rsidR="00663661" w:rsidRPr="008B3719" w:rsidRDefault="00663661" w:rsidP="00663661">
      <w:pPr>
        <w:spacing w:after="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8B3719">
        <w:rPr>
          <w:rFonts w:ascii="TH SarabunPSK" w:hAnsi="TH SarabunPSK" w:cs="TH SarabunPSK"/>
          <w:sz w:val="32"/>
          <w:szCs w:val="32"/>
          <w:cs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วิธีการดำเนินงานวิจัย</w:t>
      </w:r>
    </w:p>
    <w:p w:rsidR="00663661" w:rsidRPr="008B3719" w:rsidRDefault="00663661" w:rsidP="00663661">
      <w:pPr>
        <w:spacing w:after="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8B3719">
        <w:rPr>
          <w:rFonts w:ascii="TH SarabunPSK" w:hAnsi="TH SarabunPSK" w:cs="TH SarabunPSK"/>
          <w:sz w:val="32"/>
          <w:szCs w:val="32"/>
          <w:cs/>
        </w:rPr>
        <w:t>6. ผลการวิจัยและอภิปรายผล</w:t>
      </w:r>
    </w:p>
    <w:p w:rsidR="00663661" w:rsidRPr="005E4F5A" w:rsidRDefault="00663661" w:rsidP="0066366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B3719">
        <w:rPr>
          <w:rFonts w:ascii="TH SarabunPSK" w:hAnsi="TH SarabunPSK" w:cs="TH SarabunPSK"/>
          <w:sz w:val="32"/>
          <w:szCs w:val="32"/>
          <w:cs/>
        </w:rPr>
        <w:t>7. เอกสารอ้างอิง เฉพาะที่ระบุอ้างอิงไว้ในเนื้อหาของโปสเตอร์เท่านั้น</w:t>
      </w:r>
    </w:p>
    <w:p w:rsidR="00663661" w:rsidRPr="00BE1466" w:rsidRDefault="00663661" w:rsidP="00516979">
      <w:pPr>
        <w:pStyle w:val="Default"/>
        <w:ind w:firstLine="720"/>
        <w:rPr>
          <w:sz w:val="29"/>
          <w:szCs w:val="29"/>
        </w:rPr>
      </w:pPr>
    </w:p>
    <w:sectPr w:rsidR="00663661" w:rsidRPr="00BE1466" w:rsidSect="00516979">
      <w:headerReference w:type="default" r:id="rId8"/>
      <w:footerReference w:type="default" r:id="rId9"/>
      <w:type w:val="continuous"/>
      <w:pgSz w:w="11907" w:h="16839" w:code="9"/>
      <w:pgMar w:top="1985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A10" w:rsidRDefault="00344A10" w:rsidP="006513E1">
      <w:pPr>
        <w:spacing w:after="0" w:line="240" w:lineRule="auto"/>
      </w:pPr>
      <w:r>
        <w:separator/>
      </w:r>
    </w:p>
  </w:endnote>
  <w:endnote w:type="continuationSeparator" w:id="0">
    <w:p w:rsidR="00344A10" w:rsidRDefault="00344A10" w:rsidP="0065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45932D-E399-4087-ACE3-2BA22B6995F3}"/>
    <w:embedBold r:id="rId2" w:fontKey="{AF2CDB7F-A5BE-416B-BA7A-519B6F545E83}"/>
    <w:embedItalic r:id="rId3" w:fontKey="{C41E14C6-824D-4B80-8E55-7CE88E9F236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E5D9F545-A9C0-41C3-A626-0FEA31305A09}"/>
    <w:embedItalic r:id="rId5" w:fontKey="{1B2BB2EC-5E82-4E59-88A7-D2C5442A0F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14AE87-1FCC-4C95-907D-12A453E75260}"/>
    <w:embedBold r:id="rId7" w:fontKey="{EAA5DA54-6663-4792-8214-4CAF18572B2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7DCC6D83-BB5A-443E-8D5E-1BC18761BE57}"/>
    <w:embedBold r:id="rId9" w:fontKey="{CAD782FC-FE3E-4442-9BD0-B21F7CBD0F7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309D5A59-BABA-4192-9946-C3059BD34021}"/>
    <w:embedBold r:id="rId11" w:fontKey="{D3EDE381-E9B8-42CE-A114-F97555A4253C}"/>
    <w:embedItalic r:id="rId12" w:fontKey="{F8828FF6-BED4-4928-AD99-668ABE797D9E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DF3505B5-3B5A-4481-929F-814C2FC1B0AE}"/>
    <w:embedBold r:id="rId14" w:fontKey="{7E6579CF-DC3C-4AE9-9414-B266CA89A3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92E1419-96EA-4375-903B-0B72BE5D1F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655" w:rsidRPr="00C66761" w:rsidRDefault="008D4655">
    <w:pPr>
      <w:pStyle w:val="Footer"/>
      <w:jc w:val="right"/>
      <w:rPr>
        <w:rFonts w:ascii="TH SarabunPSK" w:hAnsi="TH SarabunPSK" w:cs="TH SarabunPSK"/>
        <w:sz w:val="20"/>
        <w:szCs w:val="20"/>
      </w:rPr>
    </w:pPr>
  </w:p>
  <w:p w:rsidR="008D4655" w:rsidRDefault="008D46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A10" w:rsidRDefault="00344A10" w:rsidP="006513E1">
      <w:pPr>
        <w:spacing w:after="0" w:line="240" w:lineRule="auto"/>
      </w:pPr>
      <w:r>
        <w:separator/>
      </w:r>
    </w:p>
  </w:footnote>
  <w:footnote w:type="continuationSeparator" w:id="0">
    <w:p w:rsidR="00344A10" w:rsidRDefault="00344A10" w:rsidP="0065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931391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4"/>
        <w:szCs w:val="24"/>
      </w:rPr>
    </w:sdtEndPr>
    <w:sdtContent>
      <w:p w:rsidR="00774938" w:rsidRPr="00774938" w:rsidRDefault="00774938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774938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774938">
          <w:rPr>
            <w:rFonts w:ascii="TH SarabunPSK" w:hAnsi="TH SarabunPSK" w:cs="TH SarabunPSK"/>
            <w:sz w:val="24"/>
            <w:szCs w:val="24"/>
          </w:rPr>
          <w:instrText xml:space="preserve"> PAGE   \</w:instrText>
        </w:r>
        <w:r w:rsidRPr="00774938">
          <w:rPr>
            <w:rFonts w:ascii="TH SarabunPSK" w:hAnsi="TH SarabunPSK" w:cs="TH SarabunPSK"/>
            <w:sz w:val="24"/>
            <w:szCs w:val="24"/>
            <w:cs/>
          </w:rPr>
          <w:instrText xml:space="preserve">* </w:instrText>
        </w:r>
        <w:r w:rsidRPr="00774938">
          <w:rPr>
            <w:rFonts w:ascii="TH SarabunPSK" w:hAnsi="TH SarabunPSK" w:cs="TH SarabunPSK"/>
            <w:sz w:val="24"/>
            <w:szCs w:val="24"/>
          </w:rPr>
          <w:instrText xml:space="preserve">MERGEFORMAT </w:instrText>
        </w:r>
        <w:r w:rsidRPr="00774938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="001C73DD">
          <w:rPr>
            <w:rFonts w:ascii="TH SarabunPSK" w:hAnsi="TH SarabunPSK" w:cs="TH SarabunPSK"/>
            <w:noProof/>
            <w:sz w:val="24"/>
            <w:szCs w:val="24"/>
          </w:rPr>
          <w:t>3</w:t>
        </w:r>
        <w:r w:rsidRPr="00774938">
          <w:rPr>
            <w:rFonts w:ascii="TH SarabunPSK" w:hAnsi="TH SarabunPSK" w:cs="TH SarabunPSK"/>
            <w:noProof/>
            <w:sz w:val="24"/>
            <w:szCs w:val="24"/>
          </w:rPr>
          <w:fldChar w:fldCharType="end"/>
        </w:r>
      </w:p>
    </w:sdtContent>
  </w:sdt>
  <w:p w:rsidR="00774938" w:rsidRDefault="007749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AD4E54"/>
    <w:multiLevelType w:val="hybridMultilevel"/>
    <w:tmpl w:val="F732D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ptewa22trrafoex905v5fxlxx0tt0zw5sa0&quot;&gt;Participation Research&lt;record-ids&gt;&lt;item&gt;8&lt;/item&gt;&lt;item&gt;14&lt;/item&gt;&lt;item&gt;15&lt;/item&gt;&lt;item&gt;1901&lt;/item&gt;&lt;item&gt;1921&lt;/item&gt;&lt;item&gt;1931&lt;/item&gt;&lt;item&gt;1941&lt;/item&gt;&lt;item&gt;1943&lt;/item&gt;&lt;item&gt;1972&lt;/item&gt;&lt;item&gt;1973&lt;/item&gt;&lt;item&gt;1994&lt;/item&gt;&lt;item&gt;1995&lt;/item&gt;&lt;item&gt;1996&lt;/item&gt;&lt;item&gt;1997&lt;/item&gt;&lt;item&gt;1998&lt;/item&gt;&lt;item&gt;1999&lt;/item&gt;&lt;item&gt;2007&lt;/item&gt;&lt;item&gt;2009&lt;/item&gt;&lt;item&gt;2081&lt;/item&gt;&lt;item&gt;2084&lt;/item&gt;&lt;item&gt;2121&lt;/item&gt;&lt;item&gt;2170&lt;/item&gt;&lt;item&gt;2180&lt;/item&gt;&lt;item&gt;2182&lt;/item&gt;&lt;item&gt;2183&lt;/item&gt;&lt;item&gt;2184&lt;/item&gt;&lt;item&gt;2188&lt;/item&gt;&lt;item&gt;2193&lt;/item&gt;&lt;item&gt;2195&lt;/item&gt;&lt;item&gt;2207&lt;/item&gt;&lt;item&gt;2208&lt;/item&gt;&lt;item&gt;2237&lt;/item&gt;&lt;item&gt;2241&lt;/item&gt;&lt;item&gt;2252&lt;/item&gt;&lt;item&gt;2264&lt;/item&gt;&lt;item&gt;2265&lt;/item&gt;&lt;item&gt;2266&lt;/item&gt;&lt;item&gt;2267&lt;/item&gt;&lt;item&gt;2268&lt;/item&gt;&lt;item&gt;2269&lt;/item&gt;&lt;/record-ids&gt;&lt;/item&gt;&lt;/Libraries&gt;"/>
  </w:docVars>
  <w:rsids>
    <w:rsidRoot w:val="002658D9"/>
    <w:rsid w:val="000011E0"/>
    <w:rsid w:val="0000148A"/>
    <w:rsid w:val="00007B42"/>
    <w:rsid w:val="00020277"/>
    <w:rsid w:val="00023E9C"/>
    <w:rsid w:val="000264D3"/>
    <w:rsid w:val="00035F35"/>
    <w:rsid w:val="00041D2A"/>
    <w:rsid w:val="0004715F"/>
    <w:rsid w:val="00052723"/>
    <w:rsid w:val="0005451D"/>
    <w:rsid w:val="000573B8"/>
    <w:rsid w:val="00071EDA"/>
    <w:rsid w:val="00072D5B"/>
    <w:rsid w:val="000730E4"/>
    <w:rsid w:val="00076FA2"/>
    <w:rsid w:val="000807D1"/>
    <w:rsid w:val="00082015"/>
    <w:rsid w:val="00084428"/>
    <w:rsid w:val="000909AB"/>
    <w:rsid w:val="00097324"/>
    <w:rsid w:val="000A31CE"/>
    <w:rsid w:val="000A61D3"/>
    <w:rsid w:val="000A7068"/>
    <w:rsid w:val="000B48D9"/>
    <w:rsid w:val="000C4224"/>
    <w:rsid w:val="000C6C29"/>
    <w:rsid w:val="000D0C84"/>
    <w:rsid w:val="000D19C2"/>
    <w:rsid w:val="000E1428"/>
    <w:rsid w:val="000E2562"/>
    <w:rsid w:val="000F35EB"/>
    <w:rsid w:val="00104361"/>
    <w:rsid w:val="0010482D"/>
    <w:rsid w:val="001057C1"/>
    <w:rsid w:val="00110E85"/>
    <w:rsid w:val="0011797B"/>
    <w:rsid w:val="00131C28"/>
    <w:rsid w:val="0013582C"/>
    <w:rsid w:val="00151AC7"/>
    <w:rsid w:val="0015664E"/>
    <w:rsid w:val="001614C8"/>
    <w:rsid w:val="001622B3"/>
    <w:rsid w:val="00163212"/>
    <w:rsid w:val="00167AC3"/>
    <w:rsid w:val="0017211E"/>
    <w:rsid w:val="00172224"/>
    <w:rsid w:val="00187738"/>
    <w:rsid w:val="00187946"/>
    <w:rsid w:val="00193D84"/>
    <w:rsid w:val="001A13A2"/>
    <w:rsid w:val="001A4E6F"/>
    <w:rsid w:val="001A693C"/>
    <w:rsid w:val="001A6A37"/>
    <w:rsid w:val="001B3932"/>
    <w:rsid w:val="001C73DD"/>
    <w:rsid w:val="001D7B56"/>
    <w:rsid w:val="001E2D32"/>
    <w:rsid w:val="001F09FB"/>
    <w:rsid w:val="001F19E9"/>
    <w:rsid w:val="00202582"/>
    <w:rsid w:val="00210473"/>
    <w:rsid w:val="00214BD4"/>
    <w:rsid w:val="00222274"/>
    <w:rsid w:val="00223DF5"/>
    <w:rsid w:val="0022597E"/>
    <w:rsid w:val="00231686"/>
    <w:rsid w:val="0023513E"/>
    <w:rsid w:val="00243E46"/>
    <w:rsid w:val="00245A61"/>
    <w:rsid w:val="00246516"/>
    <w:rsid w:val="00247151"/>
    <w:rsid w:val="002518FA"/>
    <w:rsid w:val="00262258"/>
    <w:rsid w:val="002658D9"/>
    <w:rsid w:val="00272743"/>
    <w:rsid w:val="00273EE0"/>
    <w:rsid w:val="0027499D"/>
    <w:rsid w:val="00274AAA"/>
    <w:rsid w:val="002849D1"/>
    <w:rsid w:val="00293225"/>
    <w:rsid w:val="00295BE8"/>
    <w:rsid w:val="002A0BC2"/>
    <w:rsid w:val="002A1B7F"/>
    <w:rsid w:val="002A4D23"/>
    <w:rsid w:val="002B0B89"/>
    <w:rsid w:val="002B65E7"/>
    <w:rsid w:val="002C5615"/>
    <w:rsid w:val="002D0678"/>
    <w:rsid w:val="002E11BD"/>
    <w:rsid w:val="002E7950"/>
    <w:rsid w:val="002F448B"/>
    <w:rsid w:val="003142B2"/>
    <w:rsid w:val="003162C0"/>
    <w:rsid w:val="00332427"/>
    <w:rsid w:val="00344A10"/>
    <w:rsid w:val="00362E97"/>
    <w:rsid w:val="00363FED"/>
    <w:rsid w:val="0036480C"/>
    <w:rsid w:val="00366214"/>
    <w:rsid w:val="00367015"/>
    <w:rsid w:val="00374D82"/>
    <w:rsid w:val="00380B65"/>
    <w:rsid w:val="003825E1"/>
    <w:rsid w:val="00383876"/>
    <w:rsid w:val="00391ED2"/>
    <w:rsid w:val="00391FF2"/>
    <w:rsid w:val="00392465"/>
    <w:rsid w:val="00395C6C"/>
    <w:rsid w:val="003A3392"/>
    <w:rsid w:val="003C2E5E"/>
    <w:rsid w:val="003D02DC"/>
    <w:rsid w:val="003D265C"/>
    <w:rsid w:val="003D5AAC"/>
    <w:rsid w:val="003E0900"/>
    <w:rsid w:val="004002AC"/>
    <w:rsid w:val="0040055E"/>
    <w:rsid w:val="0040596C"/>
    <w:rsid w:val="00407E69"/>
    <w:rsid w:val="0041256F"/>
    <w:rsid w:val="00412F37"/>
    <w:rsid w:val="004211A0"/>
    <w:rsid w:val="00421ECD"/>
    <w:rsid w:val="004230B7"/>
    <w:rsid w:val="00427FA8"/>
    <w:rsid w:val="004320D2"/>
    <w:rsid w:val="00433E58"/>
    <w:rsid w:val="0044027A"/>
    <w:rsid w:val="004410B8"/>
    <w:rsid w:val="004439F1"/>
    <w:rsid w:val="00443CC3"/>
    <w:rsid w:val="004459B6"/>
    <w:rsid w:val="00447BB0"/>
    <w:rsid w:val="00450563"/>
    <w:rsid w:val="00456516"/>
    <w:rsid w:val="00464171"/>
    <w:rsid w:val="00464C41"/>
    <w:rsid w:val="004A50FD"/>
    <w:rsid w:val="004A5A87"/>
    <w:rsid w:val="004B497E"/>
    <w:rsid w:val="004B5D35"/>
    <w:rsid w:val="004C6D92"/>
    <w:rsid w:val="004E54EA"/>
    <w:rsid w:val="004E71F9"/>
    <w:rsid w:val="004F583A"/>
    <w:rsid w:val="004F6237"/>
    <w:rsid w:val="005050E8"/>
    <w:rsid w:val="0050528F"/>
    <w:rsid w:val="00506BED"/>
    <w:rsid w:val="00514E24"/>
    <w:rsid w:val="00516979"/>
    <w:rsid w:val="00520772"/>
    <w:rsid w:val="00527042"/>
    <w:rsid w:val="005353D2"/>
    <w:rsid w:val="00535FDB"/>
    <w:rsid w:val="0054282B"/>
    <w:rsid w:val="0056053A"/>
    <w:rsid w:val="00570F3E"/>
    <w:rsid w:val="0058453B"/>
    <w:rsid w:val="00590DFC"/>
    <w:rsid w:val="00591BFE"/>
    <w:rsid w:val="005A681F"/>
    <w:rsid w:val="005A7347"/>
    <w:rsid w:val="005A7B71"/>
    <w:rsid w:val="005B02F9"/>
    <w:rsid w:val="005B32FD"/>
    <w:rsid w:val="005B63ED"/>
    <w:rsid w:val="005E4F5A"/>
    <w:rsid w:val="005F0035"/>
    <w:rsid w:val="005F32C1"/>
    <w:rsid w:val="005F3325"/>
    <w:rsid w:val="005F5021"/>
    <w:rsid w:val="005F7E95"/>
    <w:rsid w:val="00600ABA"/>
    <w:rsid w:val="00605E2F"/>
    <w:rsid w:val="0060732A"/>
    <w:rsid w:val="00612307"/>
    <w:rsid w:val="00625DDF"/>
    <w:rsid w:val="00630629"/>
    <w:rsid w:val="006513E1"/>
    <w:rsid w:val="00655927"/>
    <w:rsid w:val="00662ECE"/>
    <w:rsid w:val="00663661"/>
    <w:rsid w:val="00674606"/>
    <w:rsid w:val="0069488C"/>
    <w:rsid w:val="00695B56"/>
    <w:rsid w:val="006A0623"/>
    <w:rsid w:val="006A5E1D"/>
    <w:rsid w:val="006B3287"/>
    <w:rsid w:val="006D0EC7"/>
    <w:rsid w:val="006D116C"/>
    <w:rsid w:val="006D5791"/>
    <w:rsid w:val="00716886"/>
    <w:rsid w:val="00724B16"/>
    <w:rsid w:val="0072782B"/>
    <w:rsid w:val="00730968"/>
    <w:rsid w:val="00731D9C"/>
    <w:rsid w:val="00733513"/>
    <w:rsid w:val="0074183D"/>
    <w:rsid w:val="0075006F"/>
    <w:rsid w:val="00750675"/>
    <w:rsid w:val="00754EB6"/>
    <w:rsid w:val="007573B8"/>
    <w:rsid w:val="00765F82"/>
    <w:rsid w:val="00774938"/>
    <w:rsid w:val="0078300F"/>
    <w:rsid w:val="007A310C"/>
    <w:rsid w:val="007B571C"/>
    <w:rsid w:val="007D45C9"/>
    <w:rsid w:val="007D72AD"/>
    <w:rsid w:val="007E6DD2"/>
    <w:rsid w:val="007F1217"/>
    <w:rsid w:val="007F2233"/>
    <w:rsid w:val="007F5166"/>
    <w:rsid w:val="007F70A5"/>
    <w:rsid w:val="007F7A66"/>
    <w:rsid w:val="008041FB"/>
    <w:rsid w:val="008043C9"/>
    <w:rsid w:val="00806ED2"/>
    <w:rsid w:val="00827B42"/>
    <w:rsid w:val="00836589"/>
    <w:rsid w:val="00842859"/>
    <w:rsid w:val="00843C5C"/>
    <w:rsid w:val="008443D6"/>
    <w:rsid w:val="00852D24"/>
    <w:rsid w:val="0085351E"/>
    <w:rsid w:val="00861BA7"/>
    <w:rsid w:val="008669B4"/>
    <w:rsid w:val="00870003"/>
    <w:rsid w:val="00880443"/>
    <w:rsid w:val="008A2593"/>
    <w:rsid w:val="008B085B"/>
    <w:rsid w:val="008B2AD6"/>
    <w:rsid w:val="008C3965"/>
    <w:rsid w:val="008C3EDA"/>
    <w:rsid w:val="008C5FD1"/>
    <w:rsid w:val="008D279A"/>
    <w:rsid w:val="008D3261"/>
    <w:rsid w:val="008D3881"/>
    <w:rsid w:val="008D4655"/>
    <w:rsid w:val="008D671C"/>
    <w:rsid w:val="008E0396"/>
    <w:rsid w:val="008E1B01"/>
    <w:rsid w:val="008E3475"/>
    <w:rsid w:val="008E40A9"/>
    <w:rsid w:val="008E4F88"/>
    <w:rsid w:val="008E532B"/>
    <w:rsid w:val="008F05D8"/>
    <w:rsid w:val="008F48D6"/>
    <w:rsid w:val="008F7E43"/>
    <w:rsid w:val="00900BBE"/>
    <w:rsid w:val="00900FB0"/>
    <w:rsid w:val="00905886"/>
    <w:rsid w:val="0090759C"/>
    <w:rsid w:val="00911D9C"/>
    <w:rsid w:val="00915434"/>
    <w:rsid w:val="00936202"/>
    <w:rsid w:val="00937EBA"/>
    <w:rsid w:val="00946386"/>
    <w:rsid w:val="00946A42"/>
    <w:rsid w:val="00955D4E"/>
    <w:rsid w:val="00970E8B"/>
    <w:rsid w:val="00972A17"/>
    <w:rsid w:val="00977481"/>
    <w:rsid w:val="0098385D"/>
    <w:rsid w:val="00985111"/>
    <w:rsid w:val="00992AE5"/>
    <w:rsid w:val="00993CE8"/>
    <w:rsid w:val="009A3E5D"/>
    <w:rsid w:val="009A5FA7"/>
    <w:rsid w:val="009C47E9"/>
    <w:rsid w:val="009C52F2"/>
    <w:rsid w:val="009C5672"/>
    <w:rsid w:val="009D2986"/>
    <w:rsid w:val="009F32AD"/>
    <w:rsid w:val="009F4637"/>
    <w:rsid w:val="009F5852"/>
    <w:rsid w:val="00A02AB4"/>
    <w:rsid w:val="00A141B2"/>
    <w:rsid w:val="00A14970"/>
    <w:rsid w:val="00A21EB8"/>
    <w:rsid w:val="00A44D50"/>
    <w:rsid w:val="00A6339F"/>
    <w:rsid w:val="00A70415"/>
    <w:rsid w:val="00A71DB9"/>
    <w:rsid w:val="00A74B4A"/>
    <w:rsid w:val="00AA4562"/>
    <w:rsid w:val="00AB0C91"/>
    <w:rsid w:val="00AB2ADD"/>
    <w:rsid w:val="00AB353E"/>
    <w:rsid w:val="00AC05A0"/>
    <w:rsid w:val="00AD72EB"/>
    <w:rsid w:val="00AE4AF5"/>
    <w:rsid w:val="00AF7696"/>
    <w:rsid w:val="00B0238C"/>
    <w:rsid w:val="00B23489"/>
    <w:rsid w:val="00B23C84"/>
    <w:rsid w:val="00B368AA"/>
    <w:rsid w:val="00B43F12"/>
    <w:rsid w:val="00B452E9"/>
    <w:rsid w:val="00B5488D"/>
    <w:rsid w:val="00B5747D"/>
    <w:rsid w:val="00B706BB"/>
    <w:rsid w:val="00B76A01"/>
    <w:rsid w:val="00B802B3"/>
    <w:rsid w:val="00B877D7"/>
    <w:rsid w:val="00B96AC3"/>
    <w:rsid w:val="00B97546"/>
    <w:rsid w:val="00BA1CBF"/>
    <w:rsid w:val="00BA3D72"/>
    <w:rsid w:val="00BA4227"/>
    <w:rsid w:val="00BA537E"/>
    <w:rsid w:val="00BB2F42"/>
    <w:rsid w:val="00BC25F4"/>
    <w:rsid w:val="00BE1466"/>
    <w:rsid w:val="00BE3E54"/>
    <w:rsid w:val="00BE41C5"/>
    <w:rsid w:val="00BF681A"/>
    <w:rsid w:val="00C0313F"/>
    <w:rsid w:val="00C06BE7"/>
    <w:rsid w:val="00C15D31"/>
    <w:rsid w:val="00C340C5"/>
    <w:rsid w:val="00C36F24"/>
    <w:rsid w:val="00C4417C"/>
    <w:rsid w:val="00C44FF4"/>
    <w:rsid w:val="00C5157A"/>
    <w:rsid w:val="00C53CDB"/>
    <w:rsid w:val="00C55F51"/>
    <w:rsid w:val="00C57392"/>
    <w:rsid w:val="00C66761"/>
    <w:rsid w:val="00C66856"/>
    <w:rsid w:val="00C75842"/>
    <w:rsid w:val="00C82228"/>
    <w:rsid w:val="00C82770"/>
    <w:rsid w:val="00C87125"/>
    <w:rsid w:val="00C87ABE"/>
    <w:rsid w:val="00C914CB"/>
    <w:rsid w:val="00CA202E"/>
    <w:rsid w:val="00CA2B70"/>
    <w:rsid w:val="00CB096D"/>
    <w:rsid w:val="00CD26FB"/>
    <w:rsid w:val="00CE01DF"/>
    <w:rsid w:val="00CE44CA"/>
    <w:rsid w:val="00CE59FA"/>
    <w:rsid w:val="00CE7769"/>
    <w:rsid w:val="00CE7F43"/>
    <w:rsid w:val="00CF70F1"/>
    <w:rsid w:val="00D061DC"/>
    <w:rsid w:val="00D40441"/>
    <w:rsid w:val="00D41AC9"/>
    <w:rsid w:val="00D55343"/>
    <w:rsid w:val="00D6347C"/>
    <w:rsid w:val="00D63814"/>
    <w:rsid w:val="00D76D72"/>
    <w:rsid w:val="00D955D4"/>
    <w:rsid w:val="00D9580B"/>
    <w:rsid w:val="00D96094"/>
    <w:rsid w:val="00DA1B00"/>
    <w:rsid w:val="00DA36E5"/>
    <w:rsid w:val="00DA62A9"/>
    <w:rsid w:val="00DA6BD7"/>
    <w:rsid w:val="00DB0BF4"/>
    <w:rsid w:val="00DC7EFC"/>
    <w:rsid w:val="00DE2906"/>
    <w:rsid w:val="00E00C89"/>
    <w:rsid w:val="00E11EF4"/>
    <w:rsid w:val="00E16B0A"/>
    <w:rsid w:val="00E22669"/>
    <w:rsid w:val="00E3070F"/>
    <w:rsid w:val="00E45B38"/>
    <w:rsid w:val="00E51899"/>
    <w:rsid w:val="00E55D03"/>
    <w:rsid w:val="00E618B9"/>
    <w:rsid w:val="00E70DD4"/>
    <w:rsid w:val="00E80144"/>
    <w:rsid w:val="00E80DDE"/>
    <w:rsid w:val="00E83CBC"/>
    <w:rsid w:val="00E901AE"/>
    <w:rsid w:val="00E9195E"/>
    <w:rsid w:val="00E9695D"/>
    <w:rsid w:val="00E96D62"/>
    <w:rsid w:val="00EB4DBA"/>
    <w:rsid w:val="00EC0C8D"/>
    <w:rsid w:val="00ED5E3F"/>
    <w:rsid w:val="00EE0487"/>
    <w:rsid w:val="00EF02A2"/>
    <w:rsid w:val="00EF6F60"/>
    <w:rsid w:val="00F00EFD"/>
    <w:rsid w:val="00F05009"/>
    <w:rsid w:val="00F05693"/>
    <w:rsid w:val="00F114B2"/>
    <w:rsid w:val="00F2372D"/>
    <w:rsid w:val="00F300F5"/>
    <w:rsid w:val="00F33426"/>
    <w:rsid w:val="00F62513"/>
    <w:rsid w:val="00F74690"/>
    <w:rsid w:val="00F8196F"/>
    <w:rsid w:val="00F950F1"/>
    <w:rsid w:val="00FA2A87"/>
    <w:rsid w:val="00FB3EC1"/>
    <w:rsid w:val="00FB541B"/>
    <w:rsid w:val="00FC5BB2"/>
    <w:rsid w:val="00FD177D"/>
    <w:rsid w:val="00FD1EDA"/>
    <w:rsid w:val="00FD26C7"/>
    <w:rsid w:val="00FE30BB"/>
    <w:rsid w:val="00FE46F4"/>
    <w:rsid w:val="00FE53F3"/>
    <w:rsid w:val="00FF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57923"/>
  <w15:docId w15:val="{8A771F87-03EA-4274-A89A-C8457CC35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53A"/>
  </w:style>
  <w:style w:type="paragraph" w:styleId="Heading1">
    <w:name w:val="heading 1"/>
    <w:basedOn w:val="Normal"/>
    <w:next w:val="Normal"/>
    <w:link w:val="Heading1Char"/>
    <w:uiPriority w:val="9"/>
    <w:qFormat/>
    <w:rsid w:val="00C82228"/>
    <w:pPr>
      <w:keepNext/>
      <w:keepLines/>
      <w:spacing w:before="480" w:after="0" w:line="480" w:lineRule="auto"/>
      <w:jc w:val="thaiDistribute"/>
      <w:outlineLvl w:val="0"/>
    </w:pPr>
    <w:rPr>
      <w:rFonts w:asciiTheme="majorHAnsi" w:eastAsiaTheme="majorEastAsia" w:hAnsiTheme="majorHAnsi" w:cstheme="majorBidi"/>
      <w:b/>
      <w:bCs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8442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82228"/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ListParagraph">
    <w:name w:val="List Paragraph"/>
    <w:basedOn w:val="Normal"/>
    <w:uiPriority w:val="34"/>
    <w:qFormat/>
    <w:rsid w:val="00E3070F"/>
    <w:pPr>
      <w:spacing w:after="0" w:line="240" w:lineRule="auto"/>
      <w:ind w:left="720"/>
      <w:contextualSpacing/>
      <w:jc w:val="thaiDistribute"/>
    </w:pPr>
    <w:rPr>
      <w:rFonts w:ascii="AngsanaUPC" w:hAnsi="AngsanaUPC" w:cs="AngsanaUPC"/>
      <w:sz w:val="32"/>
      <w:szCs w:val="3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14970"/>
    <w:pPr>
      <w:spacing w:before="240" w:after="240" w:line="240" w:lineRule="auto"/>
      <w:jc w:val="thaiDistribute"/>
    </w:pPr>
    <w:rPr>
      <w:rFonts w:ascii="AngsanaUPC" w:hAnsi="AngsanaUPC" w:cs="AngsanaUPC"/>
      <w:b/>
      <w:color w:val="000000" w:themeColor="text1"/>
      <w:sz w:val="32"/>
      <w:szCs w:val="32"/>
    </w:rPr>
  </w:style>
  <w:style w:type="table" w:styleId="TableGrid">
    <w:name w:val="Table Grid"/>
    <w:basedOn w:val="TableNormal"/>
    <w:uiPriority w:val="59"/>
    <w:rsid w:val="00A14970"/>
    <w:pPr>
      <w:spacing w:after="0" w:line="240" w:lineRule="auto"/>
      <w:ind w:firstLine="1080"/>
      <w:jc w:val="thaiDistribute"/>
    </w:pPr>
    <w:rPr>
      <w:rFonts w:ascii="AngsanaUPC" w:hAnsi="AngsanaUPC" w:cs="AngsanaUPC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tionChar">
    <w:name w:val="Caption Char"/>
    <w:basedOn w:val="DefaultParagraphFont"/>
    <w:link w:val="Caption"/>
    <w:uiPriority w:val="35"/>
    <w:rsid w:val="00A14970"/>
    <w:rPr>
      <w:rFonts w:ascii="AngsanaUPC" w:hAnsi="AngsanaUPC" w:cs="AngsanaUPC"/>
      <w:b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3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38C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8E3475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13E1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3E1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61"/>
  </w:style>
  <w:style w:type="paragraph" w:styleId="Footer">
    <w:name w:val="footer"/>
    <w:basedOn w:val="Normal"/>
    <w:link w:val="Foot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61"/>
  </w:style>
  <w:style w:type="paragraph" w:styleId="NormalWeb">
    <w:name w:val="Normal (Web)"/>
    <w:basedOn w:val="Normal"/>
    <w:uiPriority w:val="99"/>
    <w:semiHidden/>
    <w:unhideWhenUsed/>
    <w:rsid w:val="004402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F7E43"/>
    <w:pPr>
      <w:spacing w:after="0" w:line="240" w:lineRule="auto"/>
    </w:pPr>
    <w:rPr>
      <w:rFonts w:eastAsiaTheme="minorHAnsi"/>
      <w:lang w:val="en-GB"/>
    </w:rPr>
  </w:style>
  <w:style w:type="paragraph" w:customStyle="1" w:styleId="THSarabunPSKThai">
    <w:name w:val="ปกติ + (ละติน) TH SarabunPSK (Thai)"/>
    <w:aliases w:val="(ภาษาไทยและอื่นๆ) TH SarabunPSK (Thai),....."/>
    <w:basedOn w:val="Normal"/>
    <w:link w:val="THSarabunPSKThai0"/>
    <w:rsid w:val="008F7E43"/>
    <w:pPr>
      <w:spacing w:after="0" w:line="380" w:lineRule="exact"/>
      <w:jc w:val="center"/>
    </w:pPr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THSarabunPSKThai0">
    <w:name w:val="ปกติ + (ละติน) TH SarabunPSK (Thai) อักขระ"/>
    <w:aliases w:val="(ภาษาไทยและอื่นๆ) TH SarabunPSK (Thai) อักขระ,..... อักขระ อักขระ"/>
    <w:link w:val="THSarabunPSKThai"/>
    <w:rsid w:val="008F7E43"/>
    <w:rPr>
      <w:rFonts w:ascii="TH SarabunPSK" w:eastAsia="Calibri" w:hAnsi="TH SarabunPSK" w:cs="Angsana New"/>
      <w:b/>
      <w:bCs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91;&#3634;&#3609;&#3605;&#3657;&#3629;&#3617;\&#3623;&#3634;&#3619;&#3626;&#3634;&#3619;&#3623;&#3636;&#3592;&#3633;&#3618;%20&#3617;&#3626;&#3604;%20(&#3626;&#3633;&#3591;&#3588;&#3617;)\&#3619;&#3632;&#3648;&#3610;&#3637;&#3618;&#3610;%20&#3627;&#3621;&#3633;&#3585;&#3648;&#3585;&#3603;&#3601;&#3660;\Template%20SDU%20Journal%201012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D5515-C407-424D-BFC4-B2F092920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SDU Journal 101214</Template>
  <TotalTime>3</TotalTime>
  <Pages>6</Pages>
  <Words>2098</Words>
  <Characters>11961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yuy</dc:creator>
  <cp:lastModifiedBy>ADMIN</cp:lastModifiedBy>
  <cp:revision>5</cp:revision>
  <cp:lastPrinted>2016-01-27T10:14:00Z</cp:lastPrinted>
  <dcterms:created xsi:type="dcterms:W3CDTF">2020-02-11T07:17:00Z</dcterms:created>
  <dcterms:modified xsi:type="dcterms:W3CDTF">2020-02-11T07:23:00Z</dcterms:modified>
</cp:coreProperties>
</file>