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83" w:rsidRDefault="00082683" w:rsidP="00C15F94">
      <w:pPr>
        <w:rPr>
          <w:rFonts w:cs="FreesiaUPC"/>
          <w:sz w:val="28"/>
        </w:rPr>
      </w:pPr>
      <w:bookmarkStart w:id="0" w:name="OLE_LINK3"/>
      <w:bookmarkStart w:id="1" w:name="OLE_LINK4"/>
    </w:p>
    <w:p w:rsidR="00115EE6" w:rsidRDefault="00305511" w:rsidP="00C15F94">
      <w:pPr>
        <w:rPr>
          <w:rFonts w:cs="FreesiaUPC"/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802112" behindDoc="1" locked="0" layoutInCell="1" allowOverlap="1" wp14:anchorId="2D64CAAB" wp14:editId="0EBFDE23">
            <wp:simplePos x="0" y="0"/>
            <wp:positionH relativeFrom="column">
              <wp:posOffset>-148389</wp:posOffset>
            </wp:positionH>
            <wp:positionV relativeFrom="paragraph">
              <wp:posOffset>118043</wp:posOffset>
            </wp:positionV>
            <wp:extent cx="7146757" cy="1986993"/>
            <wp:effectExtent l="0" t="0" r="0" b="0"/>
            <wp:wrapNone/>
            <wp:docPr id="22" name="Picture 22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9" b="48846"/>
                    <a:stretch/>
                  </pic:blipFill>
                  <pic:spPr bwMode="auto">
                    <a:xfrm>
                      <a:off x="0" y="0"/>
                      <a:ext cx="7146260" cy="198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BE8" w:rsidRDefault="00D33DAF" w:rsidP="00C15F94">
      <w:pPr>
        <w:rPr>
          <w:rFonts w:cs="FreesiaUPC"/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805184" behindDoc="1" locked="0" layoutInCell="1" allowOverlap="1" wp14:anchorId="71B99A49" wp14:editId="7860DDD9">
            <wp:simplePos x="0" y="0"/>
            <wp:positionH relativeFrom="column">
              <wp:posOffset>-204538</wp:posOffset>
            </wp:positionH>
            <wp:positionV relativeFrom="paragraph">
              <wp:posOffset>61897</wp:posOffset>
            </wp:positionV>
            <wp:extent cx="2215801" cy="1860884"/>
            <wp:effectExtent l="0" t="0" r="0" b="6350"/>
            <wp:wrapNone/>
            <wp:docPr id="243" name="Picture 243" descr="C:\Users\Administrator\Desktop\BBB\nepal-pic\20141121_3_1416540551_29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BB\nepal-pic\20141121_3_1416540551_296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5290" cy="1860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EE6" w:rsidRDefault="00115EE6" w:rsidP="00C15F94">
      <w:pPr>
        <w:rPr>
          <w:rFonts w:cs="FreesiaUPC"/>
          <w:sz w:val="28"/>
        </w:rPr>
      </w:pPr>
    </w:p>
    <w:p w:rsidR="00115EE6" w:rsidRDefault="00115EE6" w:rsidP="00C15F94">
      <w:pPr>
        <w:rPr>
          <w:rFonts w:cs="FreesiaUPC"/>
          <w:sz w:val="28"/>
        </w:rPr>
      </w:pPr>
    </w:p>
    <w:p w:rsidR="00CA3CBF" w:rsidRDefault="00CA3CBF" w:rsidP="00C15F94">
      <w:pPr>
        <w:rPr>
          <w:rFonts w:cs="FreesiaUPC"/>
          <w:sz w:val="28"/>
        </w:rPr>
      </w:pPr>
    </w:p>
    <w:p w:rsidR="00CA3CBF" w:rsidRDefault="00CA3CBF" w:rsidP="00C15F94">
      <w:pPr>
        <w:rPr>
          <w:rFonts w:cs="FreesiaUPC"/>
          <w:sz w:val="28"/>
        </w:rPr>
      </w:pPr>
    </w:p>
    <w:p w:rsidR="00CA3CBF" w:rsidRDefault="00CA3CBF" w:rsidP="00C15F94">
      <w:pPr>
        <w:rPr>
          <w:rFonts w:cs="FreesiaUPC"/>
          <w:sz w:val="28"/>
        </w:rPr>
      </w:pPr>
    </w:p>
    <w:p w:rsidR="00CA3CBF" w:rsidRDefault="00CA3CBF" w:rsidP="00C15F94">
      <w:pPr>
        <w:rPr>
          <w:rFonts w:cs="FreesiaUPC"/>
          <w:sz w:val="28"/>
        </w:rPr>
      </w:pPr>
    </w:p>
    <w:p w:rsidR="00115EE6" w:rsidRDefault="00305511" w:rsidP="00C15F94">
      <w:pPr>
        <w:rPr>
          <w:rFonts w:cs="FreesiaUPC"/>
          <w:sz w:val="28"/>
        </w:rPr>
      </w:pPr>
      <w:r>
        <w:rPr>
          <w:rFonts w:cs="FreesiaUPC"/>
          <w:noProof/>
          <w:sz w:val="28"/>
          <w:lang w:eastAsia="en-US"/>
        </w:rPr>
        <w:drawing>
          <wp:anchor distT="0" distB="0" distL="114300" distR="114300" simplePos="0" relativeHeight="251793920" behindDoc="1" locked="0" layoutInCell="1" allowOverlap="1" wp14:anchorId="372BCD49" wp14:editId="266F4250">
            <wp:simplePos x="0" y="0"/>
            <wp:positionH relativeFrom="column">
              <wp:posOffset>-147955</wp:posOffset>
            </wp:positionH>
            <wp:positionV relativeFrom="paragraph">
              <wp:posOffset>153670</wp:posOffset>
            </wp:positionV>
            <wp:extent cx="3183890" cy="2510155"/>
            <wp:effectExtent l="0" t="0" r="0" b="4445"/>
            <wp:wrapNone/>
            <wp:docPr id="15" name="Picture 15" descr="C:\Users\Administrator\Desktop\BBB\nepal-pic\oldfield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BB\nepal-pic\oldfield1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00064" behindDoc="1" locked="0" layoutInCell="1" allowOverlap="1" wp14:anchorId="154FB3E8" wp14:editId="2DB591A4">
            <wp:simplePos x="0" y="0"/>
            <wp:positionH relativeFrom="column">
              <wp:posOffset>2690495</wp:posOffset>
            </wp:positionH>
            <wp:positionV relativeFrom="paragraph">
              <wp:posOffset>139700</wp:posOffset>
            </wp:positionV>
            <wp:extent cx="4307205" cy="212344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0" t="23691" r="36886" b="30422"/>
                    <a:stretch/>
                  </pic:blipFill>
                  <pic:spPr bwMode="auto">
                    <a:xfrm>
                      <a:off x="0" y="0"/>
                      <a:ext cx="430720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EE6" w:rsidRDefault="00115EE6" w:rsidP="00C15F94">
      <w:pPr>
        <w:rPr>
          <w:rFonts w:cs="FreesiaUPC"/>
          <w:sz w:val="28"/>
        </w:rPr>
      </w:pPr>
    </w:p>
    <w:p w:rsidR="00115EE6" w:rsidRDefault="00115EE6" w:rsidP="00C15F94">
      <w:pPr>
        <w:rPr>
          <w:rFonts w:cs="FreesiaUPC"/>
          <w:sz w:val="28"/>
        </w:rPr>
      </w:pPr>
    </w:p>
    <w:p w:rsidR="00CA3CBF" w:rsidRDefault="00CA3CBF" w:rsidP="00C15F94">
      <w:pPr>
        <w:rPr>
          <w:rFonts w:cs="FreesiaUPC"/>
          <w:sz w:val="28"/>
        </w:rPr>
      </w:pPr>
    </w:p>
    <w:p w:rsidR="00AC14DB" w:rsidRDefault="00AC14DB" w:rsidP="00C15F94">
      <w:pPr>
        <w:rPr>
          <w:rFonts w:cs="FreesiaUPC"/>
          <w:sz w:val="28"/>
        </w:rPr>
      </w:pPr>
    </w:p>
    <w:p w:rsidR="00AC14DB" w:rsidRDefault="00305511" w:rsidP="00C15F94">
      <w:pPr>
        <w:rPr>
          <w:rFonts w:cs="FreesiaUPC"/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803136" behindDoc="0" locked="0" layoutInCell="1" allowOverlap="1" wp14:anchorId="29A1098F" wp14:editId="21F889A5">
            <wp:simplePos x="0" y="0"/>
            <wp:positionH relativeFrom="column">
              <wp:posOffset>2570480</wp:posOffset>
            </wp:positionH>
            <wp:positionV relativeFrom="paragraph">
              <wp:posOffset>34290</wp:posOffset>
            </wp:positionV>
            <wp:extent cx="1234440" cy="1840865"/>
            <wp:effectExtent l="0" t="0" r="3810" b="6985"/>
            <wp:wrapNone/>
            <wp:docPr id="237" name="Picture 237" descr="ผลการค้นหารูปภาพสำหรับ กงล้อมนตรา  เนป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งล้อมนตรา  เนปาล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40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4DB" w:rsidRDefault="00AC14DB" w:rsidP="00C15F94">
      <w:pPr>
        <w:rPr>
          <w:rFonts w:cs="FreesiaUPC"/>
          <w:sz w:val="28"/>
        </w:rPr>
      </w:pPr>
    </w:p>
    <w:p w:rsidR="00AC14DB" w:rsidRDefault="00AC14DB" w:rsidP="00C15F94">
      <w:pPr>
        <w:rPr>
          <w:rFonts w:cs="FreesiaUPC"/>
          <w:sz w:val="28"/>
        </w:rPr>
      </w:pPr>
    </w:p>
    <w:p w:rsidR="00AC14DB" w:rsidRDefault="00AC14DB" w:rsidP="00C15F94">
      <w:pPr>
        <w:rPr>
          <w:rFonts w:cs="FreesiaUPC"/>
          <w:sz w:val="28"/>
        </w:rPr>
      </w:pPr>
    </w:p>
    <w:p w:rsidR="00E063BC" w:rsidRDefault="00305511" w:rsidP="00C15F94">
      <w:pPr>
        <w:rPr>
          <w:rFonts w:cs="FreesiaUPC"/>
          <w:sz w:val="28"/>
        </w:rPr>
      </w:pPr>
      <w:r>
        <w:rPr>
          <w:rFonts w:ascii="Angsana New" w:eastAsia="Times New Roman" w:hAnsi="Angsana New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6C5387C" wp14:editId="6714DA11">
                <wp:simplePos x="0" y="0"/>
                <wp:positionH relativeFrom="column">
                  <wp:posOffset>-319897</wp:posOffset>
                </wp:positionH>
                <wp:positionV relativeFrom="paragraph">
                  <wp:posOffset>81136</wp:posOffset>
                </wp:positionV>
                <wp:extent cx="3355675" cy="970280"/>
                <wp:effectExtent l="0" t="0" r="16510" b="20320"/>
                <wp:wrapNone/>
                <wp:docPr id="246" name="Explosion 2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675" cy="970280"/>
                        </a:xfrm>
                        <a:prstGeom prst="irregularSeal2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D96" w:rsidRPr="009F7CF1" w:rsidRDefault="009F7CF1" w:rsidP="00C21D96">
                            <w:pPr>
                              <w:jc w:val="center"/>
                              <w:rPr>
                                <w:rStyle w:val="Emphasis"/>
                                <w:rFonts w:ascii="Verdana" w:hAnsi="Verdana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proofErr w:type="gramStart"/>
                            <w:r w:rsidRPr="009F7CF1">
                              <w:rPr>
                                <w:rStyle w:val="Emphasis"/>
                                <w:rFonts w:ascii="Verdana" w:hAnsi="Verdana"/>
                                <w:b/>
                                <w:bCs/>
                                <w:sz w:val="40"/>
                                <w:szCs w:val="44"/>
                              </w:rPr>
                              <w:t>2</w:t>
                            </w:r>
                            <w:r w:rsidR="005971E1">
                              <w:rPr>
                                <w:rStyle w:val="Emphasis"/>
                                <w:rFonts w:ascii="Verdana" w:hAnsi="Verdana"/>
                                <w:b/>
                                <w:bCs/>
                                <w:sz w:val="40"/>
                                <w:szCs w:val="44"/>
                              </w:rPr>
                              <w:t>5</w:t>
                            </w:r>
                            <w:r w:rsidR="00C21D96" w:rsidRPr="009F7CF1">
                              <w:rPr>
                                <w:rStyle w:val="Emphasis"/>
                                <w:rFonts w:ascii="Verdana" w:hAnsi="Verdana"/>
                                <w:b/>
                                <w:bCs/>
                                <w:sz w:val="40"/>
                                <w:szCs w:val="44"/>
                              </w:rPr>
                              <w:t>,</w:t>
                            </w:r>
                            <w:r w:rsidR="005971E1">
                              <w:rPr>
                                <w:rStyle w:val="Emphasis"/>
                                <w:rFonts w:ascii="Verdana" w:hAnsi="Verdana"/>
                                <w:b/>
                                <w:bCs/>
                                <w:sz w:val="40"/>
                                <w:szCs w:val="44"/>
                              </w:rPr>
                              <w:t>5</w:t>
                            </w:r>
                            <w:r w:rsidR="00C21D96" w:rsidRPr="009F7CF1">
                              <w:rPr>
                                <w:rStyle w:val="Emphasis"/>
                                <w:rFonts w:ascii="Verdana" w:hAnsi="Verdana"/>
                                <w:b/>
                                <w:bCs/>
                                <w:sz w:val="40"/>
                                <w:szCs w:val="44"/>
                              </w:rPr>
                              <w:t>00</w:t>
                            </w:r>
                            <w:r w:rsidR="008F1A0B">
                              <w:rPr>
                                <w:rStyle w:val="Emphasis"/>
                                <w:rFonts w:ascii="Verdana" w:hAnsi="Verdana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C21D96" w:rsidRPr="009F7CF1">
                              <w:rPr>
                                <w:rStyle w:val="Emphasis"/>
                                <w:rFonts w:ascii="Verdana" w:hAnsi="Verdana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5387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246" o:spid="_x0000_s1031" type="#_x0000_t72" style="position:absolute;margin-left:-25.2pt;margin-top:6.4pt;width:264.25pt;height:76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" fillcolor="white [3201]" strokecolor="#f79646 [3209]" strokeweight="2pt">
                <v:stroke dashstyle="1 1"/>
                <v:textbox>
                  <w:txbxContent>
                    <w:p w:rsidR="00C21D96" w:rsidRPr="009F7CF1" w:rsidRDefault="009F7CF1" w:rsidP="00C21D96">
                      <w:pPr>
                        <w:jc w:val="center"/>
                        <w:rPr>
                          <w:rStyle w:val="Emphasis"/>
                          <w:rFonts w:ascii="Verdana" w:hAnsi="Verdana"/>
                          <w:b/>
                          <w:bCs/>
                          <w:sz w:val="40"/>
                          <w:szCs w:val="44"/>
                        </w:rPr>
                      </w:pPr>
                      <w:r w:rsidRPr="009F7CF1">
                        <w:rPr>
                          <w:rStyle w:val="Emphasis"/>
                          <w:rFonts w:ascii="Verdana" w:hAnsi="Verdana"/>
                          <w:b/>
                          <w:bCs/>
                          <w:sz w:val="40"/>
                          <w:szCs w:val="44"/>
                        </w:rPr>
                        <w:t>2</w:t>
                      </w:r>
                      <w:r w:rsidR="005971E1">
                        <w:rPr>
                          <w:rStyle w:val="Emphasis"/>
                          <w:rFonts w:ascii="Verdana" w:hAnsi="Verdana"/>
                          <w:b/>
                          <w:bCs/>
                          <w:sz w:val="40"/>
                          <w:szCs w:val="44"/>
                        </w:rPr>
                        <w:t>5</w:t>
                      </w:r>
                      <w:r w:rsidR="00C21D96" w:rsidRPr="009F7CF1">
                        <w:rPr>
                          <w:rStyle w:val="Emphasis"/>
                          <w:rFonts w:ascii="Verdana" w:hAnsi="Verdana"/>
                          <w:b/>
                          <w:bCs/>
                          <w:sz w:val="40"/>
                          <w:szCs w:val="44"/>
                        </w:rPr>
                        <w:t>,</w:t>
                      </w:r>
                      <w:r w:rsidR="005971E1">
                        <w:rPr>
                          <w:rStyle w:val="Emphasis"/>
                          <w:rFonts w:ascii="Verdana" w:hAnsi="Verdana"/>
                          <w:b/>
                          <w:bCs/>
                          <w:sz w:val="40"/>
                          <w:szCs w:val="44"/>
                        </w:rPr>
                        <w:t>5</w:t>
                      </w:r>
                      <w:r w:rsidR="00C21D96" w:rsidRPr="009F7CF1">
                        <w:rPr>
                          <w:rStyle w:val="Emphasis"/>
                          <w:rFonts w:ascii="Verdana" w:hAnsi="Verdana"/>
                          <w:b/>
                          <w:bCs/>
                          <w:sz w:val="40"/>
                          <w:szCs w:val="44"/>
                        </w:rPr>
                        <w:t>00</w:t>
                      </w:r>
                      <w:r w:rsidR="008F1A0B">
                        <w:rPr>
                          <w:rStyle w:val="Emphasis"/>
                          <w:rFonts w:ascii="Verdana" w:hAnsi="Verdana"/>
                          <w:b/>
                          <w:bCs/>
                          <w:sz w:val="40"/>
                          <w:szCs w:val="40"/>
                          <w:cs/>
                        </w:rPr>
                        <w:t>.</w:t>
                      </w:r>
                      <w:r w:rsidR="00C21D96" w:rsidRPr="009F7CF1">
                        <w:rPr>
                          <w:rStyle w:val="Emphasis"/>
                          <w:rFonts w:ascii="Verdana" w:hAnsi="Verdana"/>
                          <w:b/>
                          <w:bCs/>
                          <w:sz w:val="40"/>
                          <w:szCs w:val="40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  <w:lang w:eastAsia="en-US"/>
        </w:rPr>
        <w:drawing>
          <wp:anchor distT="0" distB="0" distL="114300" distR="114300" simplePos="0" relativeHeight="251799040" behindDoc="1" locked="0" layoutInCell="1" allowOverlap="1" wp14:anchorId="25FEA308" wp14:editId="34C1301D">
            <wp:simplePos x="0" y="0"/>
            <wp:positionH relativeFrom="column">
              <wp:posOffset>3645200</wp:posOffset>
            </wp:positionH>
            <wp:positionV relativeFrom="paragraph">
              <wp:posOffset>144688</wp:posOffset>
            </wp:positionV>
            <wp:extent cx="3367197" cy="833955"/>
            <wp:effectExtent l="0" t="0" r="5080" b="4445"/>
            <wp:wrapNone/>
            <wp:docPr id="225" name="Picture 225" descr="C:\Users\Administrator\Desktop\BBB\nepal-pic\5742961-Tibetan-prayer-wheels-at-the-Buddhist-Swayambhu-temple-in-Kathmandu-Nepal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BBB\nepal-pic\5742961-Tibetan-prayer-wheels-at-the-Buddhist-Swayambhu-temple-in-Kathmandu-Nepal-Stock-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97" cy="8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3BC" w:rsidRDefault="00E063BC" w:rsidP="00C15F94">
      <w:pPr>
        <w:rPr>
          <w:rFonts w:cs="FreesiaUPC"/>
          <w:sz w:val="28"/>
        </w:rPr>
      </w:pPr>
    </w:p>
    <w:p w:rsidR="00E063BC" w:rsidRDefault="00E063BC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8F1A0B" w:rsidP="00C15F94">
      <w:pPr>
        <w:rPr>
          <w:rFonts w:cs="FreesiaUPC"/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842048" behindDoc="0" locked="0" layoutInCell="1" allowOverlap="1" wp14:anchorId="725FA9F0" wp14:editId="5B07617C">
            <wp:simplePos x="0" y="0"/>
            <wp:positionH relativeFrom="column">
              <wp:posOffset>2479675</wp:posOffset>
            </wp:positionH>
            <wp:positionV relativeFrom="paragraph">
              <wp:posOffset>3810</wp:posOffset>
            </wp:positionV>
            <wp:extent cx="1244600" cy="368935"/>
            <wp:effectExtent l="133350" t="57150" r="107950" b="145415"/>
            <wp:wrapNone/>
            <wp:docPr id="261" name="Picture 261" descr="ผลการค้นหารูปภาพสำหรับ nepal airlin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nepal airlines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68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B00" w:rsidRDefault="00056B00" w:rsidP="00C15F94">
      <w:pPr>
        <w:rPr>
          <w:rFonts w:cs="FreesiaUPC"/>
          <w:sz w:val="28"/>
        </w:rPr>
      </w:pPr>
    </w:p>
    <w:p w:rsidR="00056B00" w:rsidRDefault="008F1A0B" w:rsidP="00C15F94">
      <w:pPr>
        <w:rPr>
          <w:rFonts w:cs="FreesiaUPC"/>
          <w:sz w:val="28"/>
        </w:rPr>
      </w:pPr>
      <w:r>
        <w:rPr>
          <w:rFonts w:cs="Frees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4533B148" wp14:editId="6B24EBD3">
                <wp:simplePos x="0" y="0"/>
                <wp:positionH relativeFrom="column">
                  <wp:posOffset>-285584</wp:posOffset>
                </wp:positionH>
                <wp:positionV relativeFrom="paragraph">
                  <wp:posOffset>142074</wp:posOffset>
                </wp:positionV>
                <wp:extent cx="7282815" cy="2337684"/>
                <wp:effectExtent l="57150" t="38100" r="51435" b="81915"/>
                <wp:wrapNone/>
                <wp:docPr id="25" name="Flowchart: Alternate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2815" cy="2337684"/>
                        </a:xfrm>
                        <a:prstGeom prst="flowChartAlternate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E17" w:rsidRPr="006D1B88" w:rsidRDefault="00013BE8" w:rsidP="004234BF">
                            <w:pPr>
                              <w:jc w:val="thaiDistribute"/>
                              <w:rPr>
                                <w:rStyle w:val="Emphasis"/>
                                <w:rFonts w:ascii="Book_Akhanake" w:hAnsi="Book_Akhanake" w:cs="Book_Akhanake"/>
                                <w:b/>
                                <w:bCs/>
                                <w:i w:val="0"/>
                                <w:iCs w:val="0"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6D1B88">
                              <w:rPr>
                                <w:rStyle w:val="Emphasis"/>
                                <w:rFonts w:ascii="Book_Akhanake" w:hAnsi="Book_Akhanake" w:cs="Book_Akhanake" w:hint="cs"/>
                                <w:b/>
                                <w:bCs/>
                                <w:i w:val="0"/>
                                <w:iCs w:val="0"/>
                                <w:color w:val="00B0F0"/>
                                <w:sz w:val="40"/>
                                <w:szCs w:val="40"/>
                                <w:cs/>
                              </w:rPr>
                              <w:t>ความสุข..ของท</w:t>
                            </w:r>
                            <w:proofErr w:type="spellStart"/>
                            <w:r w:rsidRPr="006D1B88">
                              <w:rPr>
                                <w:rStyle w:val="Emphasis"/>
                                <w:rFonts w:ascii="Book_Akhanake" w:hAnsi="Book_Akhanake" w:cs="Book_Akhanake" w:hint="cs"/>
                                <w:b/>
                                <w:bCs/>
                                <w:i w:val="0"/>
                                <w:iCs w:val="0"/>
                                <w:color w:val="00B0F0"/>
                                <w:sz w:val="40"/>
                                <w:szCs w:val="40"/>
                                <w:cs/>
                              </w:rPr>
                              <w:t>ริป</w:t>
                            </w:r>
                            <w:proofErr w:type="spellEnd"/>
                            <w:r w:rsidRPr="006D1B88">
                              <w:rPr>
                                <w:rStyle w:val="Emphasis"/>
                                <w:rFonts w:ascii="Book_Akhanake" w:hAnsi="Book_Akhanake" w:cs="Book_Akhanake" w:hint="cs"/>
                                <w:b/>
                                <w:bCs/>
                                <w:i w:val="0"/>
                                <w:iCs w:val="0"/>
                                <w:color w:val="00B0F0"/>
                                <w:sz w:val="40"/>
                                <w:szCs w:val="40"/>
                                <w:cs/>
                              </w:rPr>
                              <w:t>นี้ คือ</w:t>
                            </w:r>
                            <w:r w:rsidR="00ED3E17" w:rsidRPr="006D1B88">
                              <w:rPr>
                                <w:rStyle w:val="Emphasis"/>
                                <w:rFonts w:ascii="Book_Akhanake" w:hAnsi="Book_Akhanake" w:cs="Book_Akhanake"/>
                                <w:b/>
                                <w:bCs/>
                                <w:i w:val="0"/>
                                <w:iCs w:val="0"/>
                                <w:color w:val="00B0F0"/>
                                <w:sz w:val="40"/>
                                <w:szCs w:val="40"/>
                                <w:cs/>
                              </w:rPr>
                              <w:t xml:space="preserve"> ….</w:t>
                            </w:r>
                          </w:p>
                          <w:p w:rsidR="00D26596" w:rsidRPr="008F1A0B" w:rsidRDefault="00D26596" w:rsidP="004234BF">
                            <w:pPr>
                              <w:jc w:val="thaiDistribute"/>
                              <w:rPr>
                                <w:rStyle w:val="Emphasis"/>
                                <w:rFonts w:ascii="Layiji MaHaNiYom BAO OT" w:hAnsi="Layiji MaHaNiYom BAO OT" w:cs="Layiji MaHaNiYom BAO OT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2D719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013BE8"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สัมผัสเสน่ห์แห่ง กาฐมาณฑุ ภัคตะปู</w:t>
                            </w:r>
                            <w:proofErr w:type="spellStart"/>
                            <w:r w:rsidR="00013BE8"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ร์</w:t>
                            </w:r>
                            <w:proofErr w:type="spellEnd"/>
                            <w:r w:rsidR="00013BE8"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และลลิตปู</w:t>
                            </w:r>
                            <w:proofErr w:type="spellStart"/>
                            <w:r w:rsidR="00013BE8"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ร์</w:t>
                            </w:r>
                            <w:proofErr w:type="spellEnd"/>
                            <w:r w:rsidR="00013BE8"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13BE8"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เมืองโบราณที่ได้รับการ</w:t>
                            </w:r>
                            <w:r w:rsidR="00EC4AA9"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ให้เป็นมรดก</w:t>
                            </w:r>
                            <w:r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  <w:cs/>
                              </w:rPr>
                              <w:t xml:space="preserve"> กลางหุบเขาหิมาลัย ดินแดนประวัติศาต</w:t>
                            </w:r>
                            <w:proofErr w:type="spellStart"/>
                            <w:r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ร์</w:t>
                            </w:r>
                            <w:proofErr w:type="spellEnd"/>
                            <w:r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ที่มีสีสันทั้ง</w:t>
                            </w:r>
                            <w:proofErr w:type="spellStart"/>
                            <w:r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ศิลปวัฒ</w:t>
                            </w:r>
                            <w:proofErr w:type="spellEnd"/>
                            <w:r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ธรรมและธรรมชาติ</w:t>
                            </w:r>
                            <w:r w:rsidR="00ED3E17" w:rsidRPr="008F1A0B">
                              <w:rPr>
                                <w:rStyle w:val="Emphasis"/>
                                <w:rFonts w:ascii="Layiji MaHaNiYom BAO OT" w:hAnsi="Layiji MaHaNiYom BAO OT" w:cs="Layiji MaHaNiYom BAO OT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F1A0B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6"/>
                                <w:szCs w:val="36"/>
                                <w:cs/>
                              </w:rPr>
                              <w:t>...</w:t>
                            </w:r>
                          </w:p>
                          <w:p w:rsidR="004C59D6" w:rsidRPr="004D69CE" w:rsidRDefault="006D1B88" w:rsidP="008047C1">
                            <w:pPr>
                              <w:jc w:val="thaiDistribute"/>
                              <w:rPr>
                                <w:rFonts w:ascii="PJ WangNgan1.1" w:eastAsia="Arial Unicode MS" w:hAnsi="PJ WangNgan1.1" w:cs="PJ WangNgan1.1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th-TH"/>
                              </w:rPr>
                            </w:pPr>
                            <w:r>
                              <w:rPr>
                                <w:rStyle w:val="Emphasis"/>
                                <w:rFonts w:ascii="Layiji MaHaNiYom BAO OT" w:hAnsi="Layiji MaHaNiYom BAO OT" w:cs="Layiji MaHaNiYom BAO OT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6D1B88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  <w:t>ไปนับดาวที่นาการ์ก๊อต</w:t>
                            </w:r>
                            <w:r w:rsidRPr="006D1B88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00B05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D1B88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ชมทัศนียภาพของเทือกเขาหิมาลัยด้านตะวันออก</w:t>
                            </w:r>
                            <w:r w:rsidRPr="006D1B88">
                              <w:rPr>
                                <w:rStyle w:val="Emphasis"/>
                                <w:rFonts w:ascii="Layiji MaHaNiYom BAO OT" w:hAnsi="Layiji MaHaNiYom BAO OT" w:cs="Layiji MaHaNiYom BAO OT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D1B88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เป็นที่นิยมในการมาชมพระอาทิตย์ขึ้นและพระอาทิตย์ตก</w:t>
                            </w:r>
                            <w:r w:rsidRPr="006D1B88">
                              <w:rPr>
                                <w:rStyle w:val="Emphasis"/>
                                <w:rFonts w:ascii="Layiji MaHaNiYom BAO OT" w:hAnsi="Layiji MaHaNiYom BAO OT" w:cs="Layiji MaHaNiYom BAO OT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D1B88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ในวันอากาศดีจะมองเห็นยอดเขาเอเวอ</w:t>
                            </w:r>
                            <w:proofErr w:type="spellStart"/>
                            <w:r w:rsidRPr="006D1B88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เร</w:t>
                            </w:r>
                            <w:proofErr w:type="spellEnd"/>
                            <w:r w:rsidRPr="006D1B88">
                              <w:rPr>
                                <w:rStyle w:val="Emphasis"/>
                                <w:rFonts w:ascii="Layiji MaHaNiYom BAO OT" w:hAnsi="Layiji MaHaNiYom BAO OT" w:cs="Layiji MaHaNiYom BAO OT" w:hint="cs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สต์ได้อย่างชัดเจนเลยที่เดียว</w:t>
                            </w:r>
                            <w:r>
                              <w:rPr>
                                <w:rStyle w:val="Emphasis"/>
                                <w:rFonts w:ascii="Layiji MaHaNiYom BAO OT" w:hAnsi="Layiji MaHaNiYom BAO OT" w:cs="Layiji MaHaNiYom BAO OT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....</w:t>
                            </w:r>
                          </w:p>
                          <w:p w:rsidR="004C59D6" w:rsidRPr="004234BF" w:rsidRDefault="004C59D6" w:rsidP="004234BF">
                            <w:pPr>
                              <w:jc w:val="thaiDistribute"/>
                              <w:rPr>
                                <w:rStyle w:val="Emphasis"/>
                                <w:rFonts w:ascii="Layiji MaHaNiYom BAO OT" w:hAnsi="Layiji MaHaNiYom BAO OT" w:cs="Layiji MaHaNiYom BAO OT"/>
                                <w:b/>
                                <w:bCs/>
                                <w:i w:val="0"/>
                                <w:iCs w:val="0"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:rsidR="00ED3E17" w:rsidRPr="004234BF" w:rsidRDefault="00ED3E17" w:rsidP="004234BF">
                            <w:pPr>
                              <w:jc w:val="thaiDistribute"/>
                              <w:rPr>
                                <w:rStyle w:val="Emphasis"/>
                                <w:rFonts w:ascii="Layiji MaHaNiYom BAO OT" w:hAnsi="Layiji MaHaNiYom BAO OT" w:cs="Layiji MaHaNiYom BAO OT"/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3B14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5" o:spid="_x0000_s1033" type="#_x0000_t176" style="position:absolute;margin-left:-22.5pt;margin-top:11.2pt;width:573.45pt;height:184.05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D3E17" w:rsidRPr="006D1B88" w:rsidRDefault="00013BE8" w:rsidP="004234BF">
                      <w:pPr>
                        <w:jc w:val="thaiDistribute"/>
                        <w:rPr>
                          <w:rStyle w:val="Emphasis"/>
                          <w:rFonts w:ascii="Book_Akhanake" w:hAnsi="Book_Akhanake" w:cs="Book_Akhanake"/>
                          <w:b/>
                          <w:bCs/>
                          <w:i w:val="0"/>
                          <w:iCs w:val="0"/>
                          <w:color w:val="00B0F0"/>
                          <w:sz w:val="40"/>
                          <w:szCs w:val="40"/>
                        </w:rPr>
                      </w:pPr>
                      <w:r w:rsidRPr="006D1B88">
                        <w:rPr>
                          <w:rStyle w:val="Emphasis"/>
                          <w:rFonts w:ascii="Book_Akhanake" w:hAnsi="Book_Akhanake" w:cs="Book_Akhanake" w:hint="cs"/>
                          <w:b/>
                          <w:bCs/>
                          <w:i w:val="0"/>
                          <w:iCs w:val="0"/>
                          <w:color w:val="00B0F0"/>
                          <w:sz w:val="40"/>
                          <w:szCs w:val="40"/>
                          <w:cs/>
                        </w:rPr>
                        <w:t>ความสุข..ของทริปนี้ คือ</w:t>
                      </w:r>
                      <w:r w:rsidR="00ED3E17" w:rsidRPr="006D1B88">
                        <w:rPr>
                          <w:rStyle w:val="Emphasis"/>
                          <w:rFonts w:ascii="Book_Akhanake" w:hAnsi="Book_Akhanake" w:cs="Book_Akhanake"/>
                          <w:b/>
                          <w:bCs/>
                          <w:i w:val="0"/>
                          <w:iCs w:val="0"/>
                          <w:color w:val="00B0F0"/>
                          <w:sz w:val="40"/>
                          <w:szCs w:val="40"/>
                          <w:cs/>
                        </w:rPr>
                        <w:t xml:space="preserve"> ….</w:t>
                      </w:r>
                    </w:p>
                    <w:p w:rsidR="00D26596" w:rsidRPr="008F1A0B" w:rsidRDefault="00D26596" w:rsidP="004234BF">
                      <w:pPr>
                        <w:jc w:val="thaiDistribute"/>
                        <w:rPr>
                          <w:rStyle w:val="Emphasis"/>
                          <w:rFonts w:ascii="Layiji MaHaNiYom BAO OT" w:hAnsi="Layiji MaHaNiYom BAO OT" w:cs="Layiji MaHaNiYom BAO OT"/>
                          <w:b/>
                          <w:bCs/>
                          <w:i w:val="0"/>
                          <w:iCs w:val="0"/>
                          <w:color w:val="7030A0"/>
                          <w:sz w:val="36"/>
                          <w:szCs w:val="36"/>
                        </w:rPr>
                      </w:pPr>
                      <w:r w:rsidRPr="002D719B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>-</w:t>
                      </w:r>
                      <w:r w:rsidR="00013BE8" w:rsidRPr="008F1A0B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FF0000"/>
                          <w:sz w:val="36"/>
                          <w:szCs w:val="36"/>
                          <w:cs/>
                        </w:rPr>
                        <w:t xml:space="preserve">สัมผัสเสน่ห์แห่ง กาฐมาณฑุ ภัคตะปูร์และลลิตปูร์ </w:t>
                      </w:r>
                      <w:r w:rsidR="00013BE8" w:rsidRPr="008F1A0B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7030A0"/>
                          <w:sz w:val="36"/>
                          <w:szCs w:val="36"/>
                          <w:cs/>
                        </w:rPr>
                        <w:t>เมืองโบราณที่ได้รับการ</w:t>
                      </w:r>
                      <w:r w:rsidR="00EC4AA9" w:rsidRPr="008F1A0B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7030A0"/>
                          <w:sz w:val="36"/>
                          <w:szCs w:val="36"/>
                          <w:cs/>
                        </w:rPr>
                        <w:t>ให้เป็นมรดก</w:t>
                      </w:r>
                      <w:r w:rsidRPr="008F1A0B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7030A0"/>
                          <w:sz w:val="36"/>
                          <w:szCs w:val="36"/>
                          <w:cs/>
                        </w:rPr>
                        <w:t xml:space="preserve"> กลางหุบเขาหิมาลัย ดินแดนประวัติศาตร์ที่มีสีสันทั้งศิลปวัฒธรรมและธรรมชาติ</w:t>
                      </w:r>
                      <w:r w:rsidR="00ED3E17" w:rsidRPr="008F1A0B">
                        <w:rPr>
                          <w:rStyle w:val="Emphasis"/>
                          <w:rFonts w:ascii="Layiji MaHaNiYom BAO OT" w:hAnsi="Layiji MaHaNiYom BAO OT" w:cs="Layiji MaHaNiYom BAO OT"/>
                          <w:b/>
                          <w:bCs/>
                          <w:i w:val="0"/>
                          <w:iCs w:val="0"/>
                          <w:color w:val="7030A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F1A0B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7030A0"/>
                          <w:sz w:val="36"/>
                          <w:szCs w:val="36"/>
                          <w:cs/>
                        </w:rPr>
                        <w:t>...</w:t>
                      </w:r>
                    </w:p>
                    <w:p w:rsidR="004C59D6" w:rsidRPr="004D69CE" w:rsidRDefault="006D1B88" w:rsidP="008047C1">
                      <w:pPr>
                        <w:jc w:val="thaiDistribute"/>
                        <w:rPr>
                          <w:rFonts w:ascii="PJ WangNgan1.1" w:eastAsia="Arial Unicode MS" w:hAnsi="PJ WangNgan1.1" w:cs="PJ WangNgan1.1"/>
                          <w:b/>
                          <w:bCs/>
                          <w:color w:val="0000FF"/>
                          <w:sz w:val="40"/>
                          <w:szCs w:val="40"/>
                          <w:lang w:eastAsia="th-TH"/>
                        </w:rPr>
                      </w:pPr>
                      <w:r>
                        <w:rPr>
                          <w:rStyle w:val="Emphasis"/>
                          <w:rFonts w:ascii="Layiji MaHaNiYom BAO OT" w:hAnsi="Layiji MaHaNiYom BAO OT" w:cs="Layiji MaHaNiYom BAO OT"/>
                          <w:b/>
                          <w:bCs/>
                          <w:i w:val="0"/>
                          <w:iCs w:val="0"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>-</w:t>
                      </w:r>
                      <w:r w:rsidRPr="006D1B88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  <w:t>ไปนับดาวที่นาการ์ก๊อต</w:t>
                      </w:r>
                      <w:r w:rsidRPr="006D1B88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00B05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D1B88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>ชมทัศนียภาพของเทือกเขาหิมาลัยด้านตะวันออก</w:t>
                      </w:r>
                      <w:r w:rsidRPr="006D1B88">
                        <w:rPr>
                          <w:rStyle w:val="Emphasis"/>
                          <w:rFonts w:ascii="Layiji MaHaNiYom BAO OT" w:hAnsi="Layiji MaHaNiYom BAO OT" w:cs="Layiji MaHaNiYom BAO OT"/>
                          <w:b/>
                          <w:bCs/>
                          <w:i w:val="0"/>
                          <w:iCs w:val="0"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D1B88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>เป็นที่นิยมในการมาชมพระอาทิตย์ขึ้นและพระอาทิตย์ตก</w:t>
                      </w:r>
                      <w:r w:rsidRPr="006D1B88">
                        <w:rPr>
                          <w:rStyle w:val="Emphasis"/>
                          <w:rFonts w:ascii="Layiji MaHaNiYom BAO OT" w:hAnsi="Layiji MaHaNiYom BAO OT" w:cs="Layiji MaHaNiYom BAO OT"/>
                          <w:b/>
                          <w:bCs/>
                          <w:i w:val="0"/>
                          <w:iCs w:val="0"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D1B88">
                        <w:rPr>
                          <w:rStyle w:val="Emphasis"/>
                          <w:rFonts w:ascii="Layiji MaHaNiYom BAO OT" w:hAnsi="Layiji MaHaNiYom BAO OT" w:cs="Layiji MaHaNiYom BAO OT" w:hint="cs"/>
                          <w:b/>
                          <w:bCs/>
                          <w:i w:val="0"/>
                          <w:iCs w:val="0"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>ในวันอากาศดีจะมองเห็นยอดเขาเอเวอเรสต์ได้อย่างชัดเจนเลยที่เดียว</w:t>
                      </w:r>
                      <w:r>
                        <w:rPr>
                          <w:rStyle w:val="Emphasis"/>
                          <w:rFonts w:ascii="Layiji MaHaNiYom BAO OT" w:hAnsi="Layiji MaHaNiYom BAO OT" w:cs="Layiji MaHaNiYom BAO OT"/>
                          <w:b/>
                          <w:bCs/>
                          <w:i w:val="0"/>
                          <w:iCs w:val="0"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>....</w:t>
                      </w:r>
                    </w:p>
                    <w:p w:rsidR="004C59D6" w:rsidRPr="004234BF" w:rsidRDefault="004C59D6" w:rsidP="004234BF">
                      <w:pPr>
                        <w:jc w:val="thaiDistribute"/>
                        <w:rPr>
                          <w:rStyle w:val="Emphasis"/>
                          <w:rFonts w:ascii="Layiji MaHaNiYom BAO OT" w:hAnsi="Layiji MaHaNiYom BAO OT" w:cs="Layiji MaHaNiYom BAO OT"/>
                          <w:b/>
                          <w:bCs/>
                          <w:i w:val="0"/>
                          <w:iCs w:val="0"/>
                          <w:color w:val="E36C0A" w:themeColor="accent6" w:themeShade="BF"/>
                          <w:sz w:val="32"/>
                          <w:szCs w:val="32"/>
                        </w:rPr>
                      </w:pPr>
                    </w:p>
                    <w:p w:rsidR="00ED3E17" w:rsidRPr="004234BF" w:rsidRDefault="00ED3E17" w:rsidP="004234BF">
                      <w:pPr>
                        <w:jc w:val="thaiDistribute"/>
                        <w:rPr>
                          <w:rStyle w:val="Emphasis"/>
                          <w:rFonts w:ascii="Layiji MaHaNiYom BAO OT" w:hAnsi="Layiji MaHaNiYom BAO OT" w:cs="Layiji MaHaNiYom BAO OT"/>
                          <w:b/>
                          <w:bCs/>
                          <w:i w:val="0"/>
                          <w:i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235B46" w:rsidRDefault="00235B46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DF1585" w:rsidRDefault="00DF1585" w:rsidP="00C15F94">
      <w:pPr>
        <w:rPr>
          <w:rFonts w:cs="FreesiaUPC"/>
          <w:sz w:val="28"/>
        </w:rPr>
      </w:pPr>
    </w:p>
    <w:p w:rsidR="00DF1585" w:rsidRDefault="00DF1585" w:rsidP="00C15F94">
      <w:pPr>
        <w:rPr>
          <w:rFonts w:cs="FreesiaUPC"/>
          <w:sz w:val="28"/>
        </w:rPr>
      </w:pPr>
    </w:p>
    <w:p w:rsidR="00DF1585" w:rsidRDefault="00DF1585" w:rsidP="00C15F94">
      <w:pPr>
        <w:rPr>
          <w:rFonts w:cs="FreesiaUPC"/>
          <w:sz w:val="28"/>
        </w:rPr>
      </w:pPr>
    </w:p>
    <w:p w:rsidR="00DF1585" w:rsidRDefault="00DF1585" w:rsidP="00C15F94">
      <w:pPr>
        <w:rPr>
          <w:rFonts w:cs="FreesiaUPC" w:hint="cs"/>
          <w:sz w:val="28"/>
        </w:rPr>
      </w:pPr>
    </w:p>
    <w:p w:rsidR="00056B00" w:rsidRDefault="00056B00" w:rsidP="00C15F94">
      <w:pPr>
        <w:rPr>
          <w:rFonts w:cs="FreesiaUPC"/>
          <w:sz w:val="28"/>
        </w:rPr>
      </w:pPr>
    </w:p>
    <w:p w:rsidR="008F1A0B" w:rsidRPr="008263B8" w:rsidRDefault="008F1A0B" w:rsidP="00C15F94">
      <w:pPr>
        <w:rPr>
          <w:rFonts w:ascii="Leelawadee" w:hAnsi="Leelawadee" w:cs="Leelawadee"/>
          <w:b/>
          <w:bCs/>
          <w:i/>
          <w:iCs/>
          <w:color w:val="00B050"/>
          <w:sz w:val="28"/>
          <w:u w:val="single"/>
          <w:cs/>
        </w:rPr>
      </w:pPr>
      <w:r w:rsidRPr="008263B8">
        <w:rPr>
          <w:rFonts w:ascii="Leelawadee" w:hAnsi="Leelawadee" w:cs="Leelawadee"/>
          <w:b/>
          <w:bCs/>
          <w:i/>
          <w:iCs/>
          <w:color w:val="00B050"/>
          <w:sz w:val="28"/>
          <w:u w:val="single"/>
          <w:cs/>
        </w:rPr>
        <w:lastRenderedPageBreak/>
        <w:t>ตารางการเดินทาง</w:t>
      </w:r>
      <w:r w:rsidR="00951046" w:rsidRPr="008263B8">
        <w:rPr>
          <w:rFonts w:ascii="Leelawadee" w:hAnsi="Leelawadee" w:cs="Leelawadee"/>
          <w:b/>
          <w:bCs/>
          <w:i/>
          <w:iCs/>
          <w:color w:val="00B050"/>
          <w:sz w:val="28"/>
          <w:u w:val="single"/>
          <w:cs/>
        </w:rPr>
        <w:t xml:space="preserve"> ปี 256</w:t>
      </w:r>
      <w:r w:rsidR="005971E1">
        <w:rPr>
          <w:rFonts w:ascii="Leelawadee" w:hAnsi="Leelawadee" w:cs="Leelawadee" w:hint="cs"/>
          <w:b/>
          <w:bCs/>
          <w:i/>
          <w:iCs/>
          <w:color w:val="00B050"/>
          <w:sz w:val="28"/>
          <w:u w:val="single"/>
          <w:cs/>
        </w:rPr>
        <w:t>1</w:t>
      </w:r>
    </w:p>
    <w:tbl>
      <w:tblPr>
        <w:tblStyle w:val="TableGrid"/>
        <w:tblW w:w="11153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3527"/>
        <w:gridCol w:w="1995"/>
        <w:gridCol w:w="3704"/>
        <w:gridCol w:w="1927"/>
      </w:tblGrid>
      <w:tr w:rsidR="00951046" w:rsidRPr="00951046" w:rsidTr="008263B8">
        <w:trPr>
          <w:trHeight w:val="537"/>
        </w:trPr>
        <w:tc>
          <w:tcPr>
            <w:tcW w:w="3527" w:type="dxa"/>
            <w:shd w:val="clear" w:color="auto" w:fill="92D050"/>
            <w:vAlign w:val="center"/>
          </w:tcPr>
          <w:p w:rsidR="00951046" w:rsidRPr="008263B8" w:rsidRDefault="005971E1" w:rsidP="005971E1">
            <w:pPr>
              <w:jc w:val="center"/>
              <w:rPr>
                <w:rFonts w:ascii="Leelawadee" w:eastAsia="Times New Roman" w:hAnsi="Leelawadee" w:cs="Leelawadee"/>
                <w:b/>
                <w:bCs/>
                <w:szCs w:val="24"/>
                <w:lang w:eastAsia="en-US"/>
              </w:rPr>
            </w:pP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19</w:t>
            </w:r>
            <w:r w:rsidR="00951046" w:rsidRPr="008263B8"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-1</w:t>
            </w: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2</w:t>
            </w:r>
            <w:r w:rsidR="00951046" w:rsidRPr="008263B8"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 xml:space="preserve"> </w:t>
            </w: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มกราคม</w:t>
            </w:r>
          </w:p>
        </w:tc>
        <w:tc>
          <w:tcPr>
            <w:tcW w:w="1995" w:type="dxa"/>
            <w:vMerge w:val="restart"/>
            <w:shd w:val="clear" w:color="auto" w:fill="FFFF00"/>
            <w:vAlign w:val="center"/>
          </w:tcPr>
          <w:p w:rsidR="00951046" w:rsidRPr="00951046" w:rsidRDefault="00951046" w:rsidP="005971E1">
            <w:pPr>
              <w:jc w:val="center"/>
              <w:rPr>
                <w:rFonts w:ascii="Leelawadee" w:eastAsia="Times New Roman" w:hAnsi="Leelawadee" w:cs="Leelawadee"/>
                <w:b/>
                <w:bCs/>
                <w:szCs w:val="24"/>
                <w:lang w:eastAsia="en-US"/>
              </w:rPr>
            </w:pPr>
            <w:r w:rsidRPr="00951046">
              <w:rPr>
                <w:rFonts w:ascii="Leelawadee" w:hAnsi="Leelawadee" w:cs="Leelawadee" w:hint="cs"/>
                <w:b/>
                <w:bCs/>
                <w:szCs w:val="24"/>
                <w:cs/>
              </w:rPr>
              <w:t>2</w:t>
            </w:r>
            <w:r w:rsidR="005971E1">
              <w:rPr>
                <w:rFonts w:ascii="Leelawadee" w:hAnsi="Leelawadee" w:cs="Leelawadee" w:hint="cs"/>
                <w:b/>
                <w:bCs/>
                <w:szCs w:val="24"/>
                <w:cs/>
              </w:rPr>
              <w:t>5</w:t>
            </w:r>
            <w:r w:rsidRPr="00951046">
              <w:rPr>
                <w:rFonts w:ascii="Leelawadee" w:hAnsi="Leelawadee" w:cs="Leelawadee" w:hint="cs"/>
                <w:b/>
                <w:bCs/>
                <w:szCs w:val="24"/>
                <w:cs/>
              </w:rPr>
              <w:t>,</w:t>
            </w:r>
            <w:r w:rsidR="005971E1">
              <w:rPr>
                <w:rFonts w:ascii="Leelawadee" w:hAnsi="Leelawadee" w:cs="Leelawadee" w:hint="cs"/>
                <w:b/>
                <w:bCs/>
                <w:szCs w:val="24"/>
                <w:cs/>
              </w:rPr>
              <w:t>5</w:t>
            </w:r>
            <w:r w:rsidRPr="00951046">
              <w:rPr>
                <w:rFonts w:ascii="Leelawadee" w:hAnsi="Leelawadee" w:cs="Leelawadee" w:hint="cs"/>
                <w:b/>
                <w:bCs/>
                <w:szCs w:val="24"/>
                <w:cs/>
              </w:rPr>
              <w:t>00.-</w:t>
            </w:r>
          </w:p>
        </w:tc>
        <w:tc>
          <w:tcPr>
            <w:tcW w:w="3704" w:type="dxa"/>
            <w:shd w:val="clear" w:color="auto" w:fill="92CDDC" w:themeFill="accent5" w:themeFillTint="99"/>
            <w:vAlign w:val="center"/>
          </w:tcPr>
          <w:p w:rsidR="00951046" w:rsidRPr="00951046" w:rsidRDefault="005971E1" w:rsidP="00951046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06-09 เมษายน</w:t>
            </w:r>
          </w:p>
        </w:tc>
        <w:tc>
          <w:tcPr>
            <w:tcW w:w="1927" w:type="dxa"/>
            <w:vMerge w:val="restart"/>
            <w:shd w:val="clear" w:color="auto" w:fill="FBD4B4" w:themeFill="accent6" w:themeFillTint="66"/>
            <w:vAlign w:val="center"/>
          </w:tcPr>
          <w:p w:rsidR="00951046" w:rsidRPr="00951046" w:rsidRDefault="00951046" w:rsidP="005971E1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proofErr w:type="gramStart"/>
            <w:r>
              <w:rPr>
                <w:rFonts w:ascii="Leelawadee" w:hAnsi="Leelawadee" w:cs="Leelawadee"/>
                <w:b/>
                <w:bCs/>
                <w:szCs w:val="24"/>
              </w:rPr>
              <w:t>2</w:t>
            </w:r>
            <w:r w:rsidR="005971E1">
              <w:rPr>
                <w:rFonts w:ascii="Leelawadee" w:hAnsi="Leelawadee" w:cs="Leelawadee"/>
                <w:b/>
                <w:bCs/>
                <w:szCs w:val="24"/>
              </w:rPr>
              <w:t>5</w:t>
            </w:r>
            <w:r>
              <w:rPr>
                <w:rFonts w:ascii="Leelawadee" w:hAnsi="Leelawadee" w:cs="Leelawadee" w:hint="cs"/>
                <w:b/>
                <w:bCs/>
                <w:szCs w:val="24"/>
                <w:cs/>
              </w:rPr>
              <w:t>,</w:t>
            </w:r>
            <w:r w:rsidR="005971E1">
              <w:rPr>
                <w:rFonts w:ascii="Leelawadee" w:hAnsi="Leelawadee" w:cs="Leelawadee" w:hint="cs"/>
                <w:b/>
                <w:bCs/>
                <w:szCs w:val="24"/>
                <w:cs/>
              </w:rPr>
              <w:t>5</w:t>
            </w:r>
            <w:r>
              <w:rPr>
                <w:rFonts w:ascii="Leelawadee" w:hAnsi="Leelawadee" w:cs="Leelawadee"/>
                <w:b/>
                <w:bCs/>
                <w:szCs w:val="24"/>
              </w:rPr>
              <w:t>00</w:t>
            </w:r>
            <w:r>
              <w:rPr>
                <w:rFonts w:ascii="Leelawadee" w:hAnsi="Leelawadee" w:cs="Leelawadee"/>
                <w:b/>
                <w:bCs/>
                <w:szCs w:val="24"/>
                <w:cs/>
              </w:rPr>
              <w:t>.-</w:t>
            </w:r>
            <w:proofErr w:type="gramEnd"/>
          </w:p>
        </w:tc>
      </w:tr>
      <w:tr w:rsidR="00951046" w:rsidRPr="00951046" w:rsidTr="008263B8">
        <w:trPr>
          <w:trHeight w:val="537"/>
        </w:trPr>
        <w:tc>
          <w:tcPr>
            <w:tcW w:w="3527" w:type="dxa"/>
            <w:shd w:val="clear" w:color="auto" w:fill="92D050"/>
            <w:vAlign w:val="center"/>
          </w:tcPr>
          <w:p w:rsidR="00951046" w:rsidRPr="008263B8" w:rsidRDefault="005971E1" w:rsidP="005971E1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 xml:space="preserve">02-05 </w:t>
            </w:r>
            <w:r>
              <w:rPr>
                <w:rFonts w:ascii="Leelawadee" w:hAnsi="Leelawadee" w:cs="Leelawadee" w:hint="cs"/>
                <w:b/>
                <w:bCs/>
                <w:szCs w:val="24"/>
                <w:cs/>
              </w:rPr>
              <w:t>กุมภาพันธ์</w:t>
            </w:r>
          </w:p>
        </w:tc>
        <w:tc>
          <w:tcPr>
            <w:tcW w:w="1995" w:type="dxa"/>
            <w:vMerge/>
            <w:shd w:val="clear" w:color="auto" w:fill="FFFF00"/>
          </w:tcPr>
          <w:p w:rsidR="00951046" w:rsidRPr="00951046" w:rsidRDefault="00951046" w:rsidP="00951046">
            <w:pPr>
              <w:rPr>
                <w:rFonts w:ascii="Leelawadee" w:eastAsia="Times New Roman" w:hAnsi="Leelawadee" w:cs="Leelawadee"/>
                <w:b/>
                <w:bCs/>
                <w:szCs w:val="24"/>
                <w:lang w:eastAsia="en-US"/>
              </w:rPr>
            </w:pPr>
          </w:p>
        </w:tc>
        <w:tc>
          <w:tcPr>
            <w:tcW w:w="3704" w:type="dxa"/>
            <w:shd w:val="clear" w:color="auto" w:fill="92CDDC" w:themeFill="accent5" w:themeFillTint="99"/>
            <w:vAlign w:val="center"/>
          </w:tcPr>
          <w:p w:rsidR="00951046" w:rsidRPr="00951046" w:rsidRDefault="005971E1" w:rsidP="00951046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09-13 เมษายน</w:t>
            </w:r>
          </w:p>
        </w:tc>
        <w:tc>
          <w:tcPr>
            <w:tcW w:w="1927" w:type="dxa"/>
            <w:vMerge/>
            <w:shd w:val="clear" w:color="auto" w:fill="FBD4B4" w:themeFill="accent6" w:themeFillTint="66"/>
          </w:tcPr>
          <w:p w:rsidR="00951046" w:rsidRPr="00951046" w:rsidRDefault="00951046" w:rsidP="00951046">
            <w:pPr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</w:tr>
      <w:tr w:rsidR="00951046" w:rsidRPr="00951046" w:rsidTr="008263B8">
        <w:trPr>
          <w:trHeight w:val="424"/>
        </w:trPr>
        <w:tc>
          <w:tcPr>
            <w:tcW w:w="3527" w:type="dxa"/>
            <w:shd w:val="clear" w:color="auto" w:fill="92D050"/>
            <w:vAlign w:val="center"/>
          </w:tcPr>
          <w:p w:rsidR="00951046" w:rsidRPr="008263B8" w:rsidRDefault="005971E1" w:rsidP="00951046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16-19 กุมภาพันธ์</w:t>
            </w:r>
          </w:p>
        </w:tc>
        <w:tc>
          <w:tcPr>
            <w:tcW w:w="1995" w:type="dxa"/>
            <w:vMerge/>
            <w:shd w:val="clear" w:color="auto" w:fill="FFFF00"/>
          </w:tcPr>
          <w:p w:rsidR="00951046" w:rsidRPr="00951046" w:rsidRDefault="00951046" w:rsidP="00951046">
            <w:pPr>
              <w:rPr>
                <w:rFonts w:ascii="Leelawadee" w:eastAsia="Arial Unicode MS" w:hAnsi="Leelawadee" w:cs="Leelawadee"/>
                <w:b/>
                <w:bCs/>
                <w:szCs w:val="24"/>
                <w:lang w:eastAsia="en-US"/>
              </w:rPr>
            </w:pPr>
          </w:p>
        </w:tc>
        <w:tc>
          <w:tcPr>
            <w:tcW w:w="3704" w:type="dxa"/>
            <w:shd w:val="clear" w:color="auto" w:fill="92CDDC" w:themeFill="accent5" w:themeFillTint="99"/>
            <w:vAlign w:val="center"/>
          </w:tcPr>
          <w:p w:rsidR="00951046" w:rsidRPr="00951046" w:rsidRDefault="005971E1" w:rsidP="00951046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25-28 พฤษภาคม</w:t>
            </w:r>
          </w:p>
        </w:tc>
        <w:tc>
          <w:tcPr>
            <w:tcW w:w="1927" w:type="dxa"/>
            <w:vMerge/>
            <w:shd w:val="clear" w:color="auto" w:fill="FBD4B4" w:themeFill="accent6" w:themeFillTint="66"/>
          </w:tcPr>
          <w:p w:rsidR="00951046" w:rsidRPr="00951046" w:rsidRDefault="00951046" w:rsidP="00951046">
            <w:pPr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</w:tr>
      <w:tr w:rsidR="005971E1" w:rsidRPr="00951046" w:rsidTr="008263B8">
        <w:trPr>
          <w:trHeight w:val="463"/>
        </w:trPr>
        <w:tc>
          <w:tcPr>
            <w:tcW w:w="3527" w:type="dxa"/>
            <w:tcBorders>
              <w:bottom w:val="dotDash" w:sz="4" w:space="0" w:color="auto"/>
            </w:tcBorders>
            <w:shd w:val="clear" w:color="auto" w:fill="92D050"/>
            <w:vAlign w:val="center"/>
          </w:tcPr>
          <w:p w:rsidR="005971E1" w:rsidRDefault="005971E1" w:rsidP="00951046">
            <w:pPr>
              <w:jc w:val="center"/>
              <w:rPr>
                <w:rFonts w:ascii="Leelawadee" w:eastAsia="Arial Unicode MS" w:hAnsi="Leelawadee" w:cs="Leelawadee"/>
                <w:b/>
                <w:bCs/>
                <w:szCs w:val="24"/>
                <w:cs/>
                <w:lang w:eastAsia="en-US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09-12 มีนาคม</w:t>
            </w:r>
          </w:p>
        </w:tc>
        <w:tc>
          <w:tcPr>
            <w:tcW w:w="1995" w:type="dxa"/>
            <w:vMerge/>
            <w:tcBorders>
              <w:bottom w:val="dotDash" w:sz="4" w:space="0" w:color="auto"/>
            </w:tcBorders>
            <w:shd w:val="clear" w:color="auto" w:fill="FFFF00"/>
          </w:tcPr>
          <w:p w:rsidR="005971E1" w:rsidRPr="00951046" w:rsidRDefault="005971E1" w:rsidP="00951046">
            <w:pPr>
              <w:rPr>
                <w:rFonts w:ascii="Leelawadee" w:eastAsia="Arial Unicode MS" w:hAnsi="Leelawadee" w:cs="Leelawadee"/>
                <w:b/>
                <w:bCs/>
                <w:szCs w:val="24"/>
                <w:lang w:eastAsia="en-US"/>
              </w:rPr>
            </w:pPr>
          </w:p>
        </w:tc>
        <w:tc>
          <w:tcPr>
            <w:tcW w:w="3704" w:type="dxa"/>
            <w:tcBorders>
              <w:bottom w:val="dotDash" w:sz="4" w:space="0" w:color="auto"/>
            </w:tcBorders>
            <w:shd w:val="clear" w:color="auto" w:fill="92CDDC" w:themeFill="accent5" w:themeFillTint="99"/>
            <w:vAlign w:val="center"/>
          </w:tcPr>
          <w:p w:rsidR="005971E1" w:rsidRDefault="005971E1" w:rsidP="00951046">
            <w:pPr>
              <w:jc w:val="center"/>
              <w:rPr>
                <w:rFonts w:ascii="Leelawadee" w:eastAsia="Arial Unicode MS" w:hAnsi="Leelawadee" w:cs="Leelawadee"/>
                <w:b/>
                <w:bCs/>
                <w:szCs w:val="24"/>
                <w:cs/>
                <w:lang w:eastAsia="en-US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01-04 มิถุนายน</w:t>
            </w:r>
          </w:p>
        </w:tc>
        <w:tc>
          <w:tcPr>
            <w:tcW w:w="1927" w:type="dxa"/>
            <w:vMerge/>
            <w:tcBorders>
              <w:bottom w:val="dotDash" w:sz="4" w:space="0" w:color="auto"/>
            </w:tcBorders>
            <w:shd w:val="clear" w:color="auto" w:fill="FBD4B4" w:themeFill="accent6" w:themeFillTint="66"/>
          </w:tcPr>
          <w:p w:rsidR="005971E1" w:rsidRPr="00951046" w:rsidRDefault="005971E1" w:rsidP="00951046">
            <w:pPr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</w:tr>
      <w:tr w:rsidR="00951046" w:rsidRPr="00951046" w:rsidTr="008263B8">
        <w:trPr>
          <w:trHeight w:val="463"/>
        </w:trPr>
        <w:tc>
          <w:tcPr>
            <w:tcW w:w="3527" w:type="dxa"/>
            <w:tcBorders>
              <w:bottom w:val="dotDash" w:sz="4" w:space="0" w:color="auto"/>
            </w:tcBorders>
            <w:shd w:val="clear" w:color="auto" w:fill="92D050"/>
            <w:vAlign w:val="center"/>
          </w:tcPr>
          <w:p w:rsidR="00951046" w:rsidRPr="008263B8" w:rsidRDefault="005971E1" w:rsidP="00951046">
            <w:pPr>
              <w:jc w:val="center"/>
              <w:rPr>
                <w:rFonts w:ascii="Leelawadee" w:eastAsia="Times New Roman" w:hAnsi="Leelawadee" w:cs="Leelawadee"/>
                <w:b/>
                <w:bCs/>
                <w:szCs w:val="24"/>
                <w:cs/>
                <w:lang w:eastAsia="en-US"/>
              </w:rPr>
            </w:pP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16-19 มีนาคม</w:t>
            </w:r>
          </w:p>
        </w:tc>
        <w:tc>
          <w:tcPr>
            <w:tcW w:w="1995" w:type="dxa"/>
            <w:vMerge/>
            <w:tcBorders>
              <w:bottom w:val="dotDash" w:sz="4" w:space="0" w:color="auto"/>
            </w:tcBorders>
            <w:shd w:val="clear" w:color="auto" w:fill="FFFF00"/>
          </w:tcPr>
          <w:p w:rsidR="00951046" w:rsidRPr="00951046" w:rsidRDefault="00951046" w:rsidP="00951046">
            <w:pPr>
              <w:rPr>
                <w:rFonts w:ascii="Leelawadee" w:eastAsia="Arial Unicode MS" w:hAnsi="Leelawadee" w:cs="Leelawadee"/>
                <w:b/>
                <w:bCs/>
                <w:szCs w:val="24"/>
                <w:lang w:eastAsia="en-US"/>
              </w:rPr>
            </w:pPr>
          </w:p>
        </w:tc>
        <w:tc>
          <w:tcPr>
            <w:tcW w:w="3704" w:type="dxa"/>
            <w:tcBorders>
              <w:bottom w:val="dotDash" w:sz="4" w:space="0" w:color="auto"/>
            </w:tcBorders>
            <w:shd w:val="clear" w:color="auto" w:fill="92CDDC" w:themeFill="accent5" w:themeFillTint="99"/>
            <w:vAlign w:val="center"/>
          </w:tcPr>
          <w:p w:rsidR="00951046" w:rsidRPr="00951046" w:rsidRDefault="00951046" w:rsidP="00951046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  <w:tc>
          <w:tcPr>
            <w:tcW w:w="1927" w:type="dxa"/>
            <w:vMerge/>
            <w:tcBorders>
              <w:bottom w:val="dotDash" w:sz="4" w:space="0" w:color="auto"/>
            </w:tcBorders>
            <w:shd w:val="clear" w:color="auto" w:fill="FBD4B4" w:themeFill="accent6" w:themeFillTint="66"/>
          </w:tcPr>
          <w:p w:rsidR="00951046" w:rsidRPr="00951046" w:rsidRDefault="00951046" w:rsidP="00951046">
            <w:pPr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</w:tr>
      <w:tr w:rsidR="00951046" w:rsidRPr="00951046" w:rsidTr="008263B8">
        <w:trPr>
          <w:trHeight w:val="463"/>
        </w:trPr>
        <w:tc>
          <w:tcPr>
            <w:tcW w:w="9226" w:type="dxa"/>
            <w:gridSpan w:val="3"/>
            <w:shd w:val="clear" w:color="auto" w:fill="FF0000"/>
            <w:vAlign w:val="center"/>
          </w:tcPr>
          <w:p w:rsidR="00951046" w:rsidRPr="008263B8" w:rsidRDefault="005971E1" w:rsidP="005971E1">
            <w:pPr>
              <w:jc w:val="center"/>
              <w:rPr>
                <w:rFonts w:ascii="Leelawadee" w:hAnsi="Leelawadee" w:cs="Leelawadee"/>
                <w:b/>
                <w:bCs/>
                <w:color w:val="FFFFFF" w:themeColor="background1"/>
                <w:szCs w:val="24"/>
              </w:rPr>
            </w:pPr>
            <w:r>
              <w:rPr>
                <w:rFonts w:ascii="Leelawadee" w:hAnsi="Leelawadee" w:cs="Leelawadee" w:hint="cs"/>
                <w:b/>
                <w:bCs/>
                <w:color w:val="FFFFFF" w:themeColor="background1"/>
                <w:szCs w:val="24"/>
                <w:cs/>
              </w:rPr>
              <w:t xml:space="preserve">ห้องพักเดี่ยวเพิ่ม  </w:t>
            </w:r>
          </w:p>
        </w:tc>
        <w:tc>
          <w:tcPr>
            <w:tcW w:w="1927" w:type="dxa"/>
            <w:shd w:val="clear" w:color="auto" w:fill="FF0000"/>
            <w:vAlign w:val="center"/>
          </w:tcPr>
          <w:p w:rsidR="00951046" w:rsidRPr="008263B8" w:rsidRDefault="005971E1" w:rsidP="00951046">
            <w:pPr>
              <w:jc w:val="center"/>
              <w:rPr>
                <w:rFonts w:ascii="Leelawadee" w:hAnsi="Leelawadee" w:cs="Leelawadee"/>
                <w:b/>
                <w:bCs/>
                <w:color w:val="FFFFFF" w:themeColor="background1"/>
                <w:szCs w:val="24"/>
              </w:rPr>
            </w:pPr>
            <w:r>
              <w:rPr>
                <w:rFonts w:ascii="Leelawadee" w:hAnsi="Leelawadee" w:cs="Leelawadee" w:hint="cs"/>
                <w:b/>
                <w:bCs/>
                <w:color w:val="FFFFFF" w:themeColor="background1"/>
                <w:szCs w:val="24"/>
                <w:cs/>
              </w:rPr>
              <w:t>4,900.-</w:t>
            </w:r>
          </w:p>
        </w:tc>
      </w:tr>
    </w:tbl>
    <w:p w:rsidR="008F1A0B" w:rsidRDefault="008F1A0B" w:rsidP="00C15F94">
      <w:pPr>
        <w:rPr>
          <w:rFonts w:cs="FreesiaUPC"/>
          <w:sz w:val="28"/>
        </w:rPr>
      </w:pPr>
    </w:p>
    <w:p w:rsidR="008047C1" w:rsidRPr="008263B8" w:rsidRDefault="008047C1" w:rsidP="008F1A0B">
      <w:pPr>
        <w:rPr>
          <w:rFonts w:ascii="Layiji MaHaNiYom BAO OT" w:hAnsi="Layiji MaHaNiYom BAO OT" w:cs="Layiji MaHaNiYom BAO OT"/>
          <w:b/>
          <w:bCs/>
          <w:color w:val="00B050"/>
          <w:sz w:val="36"/>
          <w:szCs w:val="36"/>
        </w:rPr>
      </w:pPr>
      <w:r w:rsidRPr="008263B8">
        <w:rPr>
          <w:rFonts w:ascii="Book_Akhanake" w:eastAsia="Arial Unicode MS" w:hAnsi="Book_Akhanake" w:cs="Book_Akhanake"/>
          <w:b/>
          <w:bCs/>
          <w:i/>
          <w:iCs/>
          <w:color w:val="00B050"/>
          <w:sz w:val="40"/>
          <w:szCs w:val="40"/>
          <w:u w:val="single"/>
          <w:cs/>
          <w:lang w:eastAsia="th-TH"/>
        </w:rPr>
        <w:t>บริการพิเศษ ของเรา</w:t>
      </w:r>
    </w:p>
    <w:p w:rsidR="008047C1" w:rsidRPr="004D69CE" w:rsidRDefault="008047C1" w:rsidP="00E634FA">
      <w:pPr>
        <w:numPr>
          <w:ilvl w:val="0"/>
          <w:numId w:val="8"/>
        </w:numPr>
        <w:suppressAutoHyphens/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</w:pPr>
      <w:r w:rsidRPr="004D69CE"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ชม</w:t>
      </w:r>
      <w:r w:rsidRPr="004D69CE"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  <w:t>ระบ</w:t>
      </w:r>
      <w:r w:rsidRPr="004D69CE"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ำ</w:t>
      </w:r>
      <w:r w:rsidRPr="004D69CE"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  <w:t>พื้นเม</w:t>
      </w:r>
      <w:r w:rsidRPr="004D69CE"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ื</w:t>
      </w:r>
      <w:r w:rsidRPr="004D69CE"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  <w:t>อ</w:t>
      </w:r>
      <w:r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  <w:t>ง</w:t>
      </w:r>
      <w:r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ของชาวเนปาล</w:t>
      </w:r>
      <w:r w:rsidRPr="004D69CE"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  <w:t xml:space="preserve"> </w:t>
      </w:r>
      <w:r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พร้อมต้อนรับท่านด้วยอาหาร</w:t>
      </w:r>
      <w:r w:rsidR="00E54ED1"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พื้นเมือง</w:t>
      </w:r>
      <w:r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ของชาวเนปาล..</w:t>
      </w:r>
      <w:r w:rsidR="008263B8"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..</w:t>
      </w:r>
    </w:p>
    <w:p w:rsidR="008047C1" w:rsidRPr="004D69CE" w:rsidRDefault="008047C1" w:rsidP="00E634FA">
      <w:pPr>
        <w:numPr>
          <w:ilvl w:val="0"/>
          <w:numId w:val="8"/>
        </w:numPr>
        <w:suppressAutoHyphens/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lang w:eastAsia="th-TH"/>
        </w:rPr>
      </w:pPr>
      <w:r w:rsidRPr="004D69CE"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  <w:t>อาหาร</w:t>
      </w:r>
      <w:r w:rsidRPr="004D69CE"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ไทยเสริมทุก</w:t>
      </w:r>
      <w:r w:rsidRPr="004D69CE"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  <w:t>มื้อ</w:t>
      </w:r>
      <w:r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 xml:space="preserve"> </w:t>
      </w:r>
      <w:r w:rsidRPr="004D69CE"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  <w:t xml:space="preserve">อย่างน้อย </w:t>
      </w:r>
      <w:r w:rsidRPr="004D69CE"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lang w:eastAsia="th-TH"/>
        </w:rPr>
        <w:t xml:space="preserve">2 </w:t>
      </w:r>
      <w:r w:rsidRPr="004D69CE"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อย่าง</w:t>
      </w:r>
      <w:r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...</w:t>
      </w:r>
      <w:r w:rsidRPr="004D69CE"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cs/>
          <w:lang w:eastAsia="th-TH"/>
        </w:rPr>
        <w:t>บริการ</w:t>
      </w:r>
      <w:r w:rsidRPr="004D69CE"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 xml:space="preserve"> ขนมหรือของว่างระหว่างวัน 2 มื้อ ต่อวัน</w:t>
      </w:r>
    </w:p>
    <w:p w:rsidR="008047C1" w:rsidRPr="004D69CE" w:rsidRDefault="008047C1" w:rsidP="00E634FA">
      <w:pPr>
        <w:numPr>
          <w:ilvl w:val="0"/>
          <w:numId w:val="8"/>
        </w:numPr>
        <w:suppressAutoHyphens/>
        <w:rPr>
          <w:rFonts w:ascii="PJ WangNgan1.1" w:eastAsia="Arial Unicode MS" w:hAnsi="PJ WangNgan1.1" w:cs="PJ WangNgan1.1"/>
          <w:b/>
          <w:bCs/>
          <w:color w:val="0000FF"/>
          <w:sz w:val="40"/>
          <w:szCs w:val="40"/>
          <w:lang w:eastAsia="th-TH"/>
        </w:rPr>
      </w:pPr>
      <w:r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บ</w:t>
      </w:r>
      <w:r w:rsidRPr="004D69CE">
        <w:rPr>
          <w:rFonts w:ascii="PJ WangNgan1.1" w:eastAsia="Arial Unicode MS" w:hAnsi="PJ WangNgan1.1" w:cs="PJ WangNgan1.1" w:hint="cs"/>
          <w:b/>
          <w:bCs/>
          <w:color w:val="0000FF"/>
          <w:sz w:val="40"/>
          <w:szCs w:val="40"/>
          <w:cs/>
          <w:lang w:eastAsia="th-TH"/>
        </w:rPr>
        <w:t>ริการ น้ำดื่มระหว่างทัวร์ ตลอดการเดินทาง 2 ขวด ต่อท่าน/วัน</w:t>
      </w:r>
    </w:p>
    <w:p w:rsidR="008F1A0B" w:rsidRDefault="008F1A0B" w:rsidP="00E634FA">
      <w:pPr>
        <w:jc w:val="center"/>
        <w:rPr>
          <w:rStyle w:val="Emphasis"/>
          <w:rFonts w:ascii="Arial Unicode MS" w:eastAsia="Arial Unicode MS" w:hAnsi="Arial Unicode MS" w:cs="Arial Unicode MS"/>
          <w:i w:val="0"/>
          <w:iCs w:val="0"/>
          <w:sz w:val="22"/>
          <w:szCs w:val="22"/>
        </w:rPr>
      </w:pPr>
    </w:p>
    <w:p w:rsidR="001970D1" w:rsidRPr="008263B8" w:rsidRDefault="00C9141A" w:rsidP="00E634FA">
      <w:pPr>
        <w:jc w:val="center"/>
        <w:rPr>
          <w:rStyle w:val="Emphasis"/>
          <w:rFonts w:ascii="Arial Unicode MS" w:eastAsia="Arial Unicode MS" w:hAnsi="Arial Unicode MS" w:cs="Arial Unicode MS"/>
          <w:i w:val="0"/>
          <w:iCs w:val="0"/>
          <w:szCs w:val="24"/>
          <w:u w:val="single"/>
        </w:rPr>
      </w:pPr>
      <w:r w:rsidRPr="008263B8">
        <w:rPr>
          <w:rStyle w:val="Emphasis"/>
          <w:rFonts w:ascii="Arial Unicode MS" w:eastAsia="Arial Unicode MS" w:hAnsi="Arial Unicode MS" w:cs="Arial Unicode MS"/>
          <w:i w:val="0"/>
          <w:iCs w:val="0"/>
          <w:szCs w:val="24"/>
          <w:u w:val="single"/>
          <w:cs/>
        </w:rPr>
        <w:t>รายการท่องเที่ยว</w:t>
      </w:r>
      <w:r w:rsidR="001970D1" w:rsidRPr="008263B8">
        <w:rPr>
          <w:rStyle w:val="Emphasis"/>
          <w:rFonts w:ascii="Arial Unicode MS" w:eastAsia="Arial Unicode MS" w:hAnsi="Arial Unicode MS" w:cs="Arial Unicode MS"/>
          <w:i w:val="0"/>
          <w:iCs w:val="0"/>
          <w:szCs w:val="24"/>
          <w:u w:val="single"/>
          <w:cs/>
        </w:rPr>
        <w:t>**หมายเหตุ   เวลาของประเทศเนปาล  ช้ากว่าประเทศไทย  1.</w:t>
      </w:r>
      <w:r w:rsidR="001970D1" w:rsidRPr="008263B8">
        <w:rPr>
          <w:rStyle w:val="Emphasis"/>
          <w:rFonts w:ascii="Arial Unicode MS" w:eastAsia="Arial Unicode MS" w:hAnsi="Arial Unicode MS" w:cs="Arial Unicode MS"/>
          <w:i w:val="0"/>
          <w:iCs w:val="0"/>
          <w:szCs w:val="24"/>
          <w:u w:val="single"/>
        </w:rPr>
        <w:t xml:space="preserve"> 15</w:t>
      </w:r>
      <w:r w:rsidR="001970D1" w:rsidRPr="008263B8">
        <w:rPr>
          <w:rStyle w:val="Emphasis"/>
          <w:rFonts w:ascii="Arial Unicode MS" w:eastAsia="Arial Unicode MS" w:hAnsi="Arial Unicode MS" w:cs="Arial Unicode MS"/>
          <w:i w:val="0"/>
          <w:iCs w:val="0"/>
          <w:szCs w:val="24"/>
          <w:u w:val="single"/>
          <w:cs/>
        </w:rPr>
        <w:t xml:space="preserve"> ชั่วโมง***</w:t>
      </w:r>
    </w:p>
    <w:tbl>
      <w:tblPr>
        <w:tblStyle w:val="TableGrid"/>
        <w:tblW w:w="11199" w:type="dxa"/>
        <w:tblInd w:w="-34" w:type="dxa"/>
        <w:tblBorders>
          <w:top w:val="dotDash" w:sz="4" w:space="0" w:color="E36C0A" w:themeColor="accent6" w:themeShade="BF"/>
          <w:left w:val="dotDash" w:sz="4" w:space="0" w:color="E36C0A" w:themeColor="accent6" w:themeShade="BF"/>
          <w:bottom w:val="dotDash" w:sz="4" w:space="0" w:color="E36C0A" w:themeColor="accent6" w:themeShade="BF"/>
          <w:right w:val="dotDash" w:sz="4" w:space="0" w:color="E36C0A" w:themeColor="accent6" w:themeShade="BF"/>
          <w:insideH w:val="dotDash" w:sz="4" w:space="0" w:color="E36C0A" w:themeColor="accent6" w:themeShade="BF"/>
          <w:insideV w:val="dotDash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609"/>
        <w:gridCol w:w="8172"/>
        <w:gridCol w:w="426"/>
        <w:gridCol w:w="425"/>
        <w:gridCol w:w="567"/>
      </w:tblGrid>
      <w:tr w:rsidR="007F0171" w:rsidRPr="007F0171" w:rsidTr="008047C1">
        <w:tc>
          <w:tcPr>
            <w:tcW w:w="1609" w:type="dxa"/>
            <w:shd w:val="clear" w:color="auto" w:fill="CC99FF"/>
            <w:vAlign w:val="center"/>
          </w:tcPr>
          <w:p w:rsidR="00ED2796" w:rsidRPr="007F0171" w:rsidRDefault="00ED2796" w:rsidP="00ED2796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</w:pPr>
            <w:r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วันที่ 1</w:t>
            </w:r>
          </w:p>
        </w:tc>
        <w:tc>
          <w:tcPr>
            <w:tcW w:w="8172" w:type="dxa"/>
            <w:shd w:val="clear" w:color="auto" w:fill="CC99FF"/>
            <w:vAlign w:val="center"/>
          </w:tcPr>
          <w:p w:rsidR="00ED2796" w:rsidRPr="007F0171" w:rsidRDefault="00E11151" w:rsidP="007F01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</w:pPr>
            <w:r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กรุงเทพฯ</w:t>
            </w: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>(</w:t>
            </w: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Bangkok</w:t>
            </w: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>)</w:t>
            </w:r>
            <w:r w:rsidR="007F0171"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>-</w:t>
            </w:r>
            <w:r w:rsidR="007F0171"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r w:rsidR="007F0171"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</w:rPr>
              <w:sym w:font="Wingdings" w:char="F051"/>
            </w:r>
            <w:r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กาฐมาณฑุ</w:t>
            </w:r>
            <w:r w:rsidR="007F0171"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>(</w:t>
            </w: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Kathmandu</w:t>
            </w: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>)</w:t>
            </w:r>
            <w:r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r w:rsidR="007F0171"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426" w:type="dxa"/>
            <w:shd w:val="clear" w:color="auto" w:fill="CC99FF"/>
            <w:vAlign w:val="center"/>
          </w:tcPr>
          <w:p w:rsidR="00ED2796" w:rsidRPr="007F0171" w:rsidRDefault="00ED2796" w:rsidP="00ED2796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</w:pP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x</w:t>
            </w:r>
          </w:p>
        </w:tc>
        <w:tc>
          <w:tcPr>
            <w:tcW w:w="425" w:type="dxa"/>
            <w:shd w:val="clear" w:color="auto" w:fill="CC99FF"/>
            <w:vAlign w:val="center"/>
          </w:tcPr>
          <w:p w:rsidR="00ED2796" w:rsidRPr="007F0171" w:rsidRDefault="008263B8" w:rsidP="00ED2796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</w:pP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CC99FF"/>
            <w:vAlign w:val="center"/>
          </w:tcPr>
          <w:p w:rsidR="00ED2796" w:rsidRPr="007F0171" w:rsidRDefault="008263B8" w:rsidP="00ED2796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</w:pP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x</w:t>
            </w:r>
          </w:p>
        </w:tc>
      </w:tr>
    </w:tbl>
    <w:p w:rsidR="00EC6AD1" w:rsidRPr="001970D1" w:rsidRDefault="008263B8" w:rsidP="005E4A11">
      <w:p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000080"/>
          <w:sz w:val="20"/>
          <w:szCs w:val="20"/>
        </w:rPr>
        <w:t>15</w:t>
      </w:r>
      <w:r w:rsidR="00EC6AD1"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.00 น.</w:t>
      </w:r>
      <w:r w:rsidR="00EC6AD1"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  <w:t xml:space="preserve">คณะพร้อมกัน </w:t>
      </w:r>
      <w:r w:rsidR="00EC6AD1" w:rsidRPr="001970D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ณ ท่าอากาศยานสุวรรณภูมิ ชั้น 4 ประตู </w:t>
      </w:r>
      <w:r w:rsidR="00FD3A53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10</w:t>
      </w:r>
      <w:r w:rsidR="00EC6AD1" w:rsidRPr="001970D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เคาน์เตอร์ </w:t>
      </w:r>
      <w:r w:rsidR="00FD3A53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t>W</w:t>
      </w:r>
      <w:r w:rsidR="00EC6AD1"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สายการบิน </w:t>
      </w:r>
      <w:r w:rsidR="007F0171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เนปาล แอร์ไลน์</w:t>
      </w:r>
    </w:p>
    <w:p w:rsidR="00EC6AD1" w:rsidRPr="001970D1" w:rsidRDefault="00EC6AD1" w:rsidP="005E4A11">
      <w:pPr>
        <w:spacing w:line="276" w:lineRule="auto"/>
        <w:ind w:left="720" w:firstLine="72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โดยมีเจ้าหน้าที่ของบริษัทฯ คอยต้อนรับและอำนวยความสะดวกในเรื่องสัมภาระ</w:t>
      </w:r>
      <w:proofErr w:type="spellStart"/>
      <w:r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ต่างๆ</w:t>
      </w:r>
      <w:proofErr w:type="spellEnd"/>
      <w:r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แก่ท่าน</w:t>
      </w:r>
    </w:p>
    <w:p w:rsidR="00EC6AD1" w:rsidRPr="001970D1" w:rsidRDefault="00EC6AD1" w:rsidP="005E4A11">
      <w:pPr>
        <w:spacing w:line="276" w:lineRule="auto"/>
        <w:ind w:left="270" w:firstLine="720"/>
        <w:rPr>
          <w:rFonts w:ascii="Arial Unicode MS" w:eastAsia="Arial Unicode MS" w:hAnsi="Arial Unicode MS" w:cs="Arial Unicode MS"/>
          <w:b/>
          <w:bCs/>
          <w:color w:val="FF9900"/>
          <w:sz w:val="20"/>
          <w:szCs w:val="20"/>
          <w:u w:val="single"/>
        </w:rPr>
      </w:pPr>
      <w:r w:rsidRPr="001970D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1970D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ab/>
      </w:r>
      <w:r w:rsidRPr="001970D1">
        <w:rPr>
          <w:rFonts w:ascii="Arial Unicode MS" w:eastAsia="Arial Unicode MS" w:hAnsi="Arial Unicode MS" w:cs="Arial Unicode MS"/>
          <w:b/>
          <w:bCs/>
          <w:color w:val="FF9900"/>
          <w:sz w:val="20"/>
          <w:szCs w:val="20"/>
          <w:u w:val="single"/>
          <w:cs/>
        </w:rPr>
        <w:t>กระเป๋าเล็กถือติดตัวขึ้นเครื่องบิน</w:t>
      </w:r>
    </w:p>
    <w:p w:rsidR="00EC6AD1" w:rsidRPr="001970D1" w:rsidRDefault="00EC6AD1" w:rsidP="005E4A11">
      <w:pPr>
        <w:numPr>
          <w:ilvl w:val="0"/>
          <w:numId w:val="1"/>
        </w:numPr>
        <w:spacing w:line="276" w:lineRule="auto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กรุณางดนำของมีคม ทุกชนิด เช่น มีดพับ กรรไกรตัดเล็บทุกขนาด ตะไบเล็บ เป็นต้น กรุณาใส่ในกระเป๋าเดินทางใบใหญ่ห้ามนำติดตัวขึ้นเครื่องบิน</w:t>
      </w:r>
    </w:p>
    <w:p w:rsidR="005E4A11" w:rsidRPr="005E4A11" w:rsidRDefault="00EC6AD1" w:rsidP="005E4A11">
      <w:pPr>
        <w:numPr>
          <w:ilvl w:val="0"/>
          <w:numId w:val="1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วัตถุที่เป็นลักษณะของเหลว อาทิ ครีม โลชั่น น้ำหอม ยาสีฟัน เจล สเปรย์ และเหล้าเป็นต้น จะถูกทำการตรวจอย่างละเอียดอีกครั้ง โดยจะอนุญาตให้ไม่เกิน </w:t>
      </w:r>
      <w:r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10 ชิ้น</w:t>
      </w:r>
      <w:r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ในบรรจุภัณฑ์ละไม่เกิน </w:t>
      </w:r>
      <w:r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100</w:t>
      </w:r>
      <w:r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t xml:space="preserve"> ml</w:t>
      </w:r>
      <w:r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.</w:t>
      </w:r>
      <w:r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</w:p>
    <w:p w:rsidR="00F541E5" w:rsidRPr="005E4A11" w:rsidRDefault="00A05F26" w:rsidP="005E4A11">
      <w:p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u w:val="single"/>
          <w:cs/>
        </w:rPr>
        <w:t>17.</w:t>
      </w:r>
      <w:r w:rsidR="008263B8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u w:val="single"/>
          <w:cs/>
        </w:rPr>
        <w:t>05</w:t>
      </w:r>
      <w:r w:rsidR="00EC6AD1"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  <w:cs/>
        </w:rPr>
        <w:t xml:space="preserve"> น.</w:t>
      </w:r>
      <w:r w:rsidR="00EC6AD1"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  <w:t xml:space="preserve">ออกเดินทางสู่ </w:t>
      </w:r>
      <w:r w:rsidR="00EC6AD1"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เมือง</w:t>
      </w:r>
      <w:proofErr w:type="spellStart"/>
      <w:r w:rsidR="00EC6AD1"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กาฐมัณฑุ</w:t>
      </w:r>
      <w:proofErr w:type="spellEnd"/>
      <w:r w:rsidR="00EC6AD1"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="00EC6AD1" w:rsidRPr="005E4A11">
        <w:rPr>
          <w:rFonts w:ascii="Arial Unicode MS" w:eastAsia="Arial Unicode MS" w:hAnsi="Arial Unicode MS" w:cs="Arial Unicode MS"/>
          <w:color w:val="000080"/>
          <w:sz w:val="20"/>
          <w:szCs w:val="20"/>
        </w:rPr>
        <w:t>KATHMANDU</w:t>
      </w:r>
      <w:r w:rsidR="00EC6AD1"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โดยสายการบิน</w:t>
      </w:r>
      <w:r w:rsidR="00EC6AD1"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เนปาล แอร์ไลน์</w:t>
      </w:r>
      <w:r w:rsidR="00EC6AD1" w:rsidRPr="005E4A1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เที่ยวบินที่ </w:t>
      </w:r>
      <w:r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t>RA 402</w:t>
      </w:r>
      <w:r w:rsidR="00EC6AD1"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B92637">
        <w:rPr>
          <w:rFonts w:ascii="Arial Unicode MS" w:eastAsia="Arial Unicode MS" w:hAnsi="Arial Unicode MS" w:cs="Arial Unicode MS"/>
          <w:color w:val="000080"/>
          <w:sz w:val="20"/>
          <w:szCs w:val="20"/>
        </w:rPr>
        <w:t>u</w:t>
      </w:r>
    </w:p>
    <w:p w:rsidR="00EC6AD1" w:rsidRDefault="00EC6AD1" w:rsidP="005E4A11">
      <w:pPr>
        <w:spacing w:line="276" w:lineRule="auto"/>
        <w:ind w:left="720" w:firstLine="72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r w:rsidR="001F5F7D"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มี</w:t>
      </w:r>
      <w:r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อาหาร</w:t>
      </w:r>
      <w:r w:rsidR="001F5F7D"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บริการ</w:t>
      </w:r>
      <w:r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บนเครื่องบิน</w:t>
      </w:r>
      <w:r w:rsidR="00F541E5"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ใช้เวลาประมาณ 3 ชม.</w:t>
      </w:r>
      <w:r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)</w:t>
      </w:r>
    </w:p>
    <w:p w:rsidR="00A05F26" w:rsidRDefault="00A05F26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4E3697">
        <w:rPr>
          <w:rFonts w:ascii="Arial Unicode MS" w:eastAsia="Arial Unicode MS" w:hAnsi="Arial Unicode MS" w:cs="Arial Unicode MS"/>
          <w:b/>
          <w:bCs/>
          <w:color w:val="00B0F0"/>
          <w:sz w:val="20"/>
          <w:szCs w:val="20"/>
          <w:cs/>
        </w:rPr>
        <w:t>เมือง</w:t>
      </w:r>
      <w:proofErr w:type="spellStart"/>
      <w:r w:rsidRPr="004E3697">
        <w:rPr>
          <w:rFonts w:ascii="Arial Unicode MS" w:eastAsia="Arial Unicode MS" w:hAnsi="Arial Unicode MS" w:cs="Arial Unicode MS"/>
          <w:b/>
          <w:bCs/>
          <w:color w:val="00B0F0"/>
          <w:sz w:val="20"/>
          <w:szCs w:val="20"/>
          <w:cs/>
        </w:rPr>
        <w:t>กาฐมัณฑุ</w:t>
      </w:r>
      <w:proofErr w:type="spellEnd"/>
      <w:r w:rsidRPr="004E3697">
        <w:rPr>
          <w:rFonts w:ascii="Arial Unicode MS" w:eastAsia="Arial Unicode MS" w:hAnsi="Arial Unicode MS" w:cs="Arial Unicode MS"/>
          <w:color w:val="00B0F0"/>
          <w:sz w:val="20"/>
          <w:szCs w:val="20"/>
          <w:cs/>
        </w:rPr>
        <w:t xml:space="preserve"> (</w:t>
      </w:r>
      <w:r w:rsidRPr="004E3697">
        <w:rPr>
          <w:rFonts w:ascii="Arial Unicode MS" w:eastAsia="Arial Unicode MS" w:hAnsi="Arial Unicode MS" w:cs="Arial Unicode MS"/>
          <w:color w:val="00B0F0"/>
          <w:sz w:val="20"/>
          <w:szCs w:val="20"/>
        </w:rPr>
        <w:t>Kathmandu</w:t>
      </w:r>
      <w:r w:rsidRPr="001970D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) เป็นเมืองหลวงของประเทศเนปาล และเป็นเมืองที่ใหญ่ที่สุด</w:t>
      </w:r>
      <w:r w:rsidRPr="005E4A1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เพราะที่นี่คือจุดศูนย์รวมทั้งการค้า</w:t>
      </w:r>
      <w:r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5E4A1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การเดินทาง</w:t>
      </w:r>
      <w:r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5E4A1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วัฒนธรรม</w:t>
      </w:r>
      <w:r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5E4A1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และสถานที่ท่องเที่ยวที่สำคัญ</w:t>
      </w:r>
      <w:r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5E4A1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ซึ่งเราจะเห็นโบราณสถานที่สวยงามตั้งอยู่ในเมืองกาฐมาณฑุมากมาย</w:t>
      </w:r>
      <w:r w:rsidRPr="005E4A1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“หุบเขากาฐมาณฑุ”</w:t>
      </w: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ตั้ง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อยู่ที่ความสูง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1,336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เมตรเหนือระดับน้ำทะเล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และมีพื้นที่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218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ตารางไมล์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หุบเขากาฐมาณฑุนั้นเป็นที่รวบรวมมรดกทางวัฒนธรรมของเนปาลเอาไว้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เนื่องจากหุบเขาแห่งนี้เป็นแหล่งวัฒนธรรมเนวารีโบราณ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ชนเผ่าเนวาร์อาศัยอยู่ที่หุบเขาแห่งนี้ได้สร้างอารยะธรรมที่สำคัญขึ้นบน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3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เมือง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ซึ่งได้แก่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กรุงกาฐมาณฑุ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ปาตัน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</w:t>
      </w:r>
      <w:proofErr w:type="spellStart"/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บัค</w:t>
      </w:r>
      <w:proofErr w:type="spellEnd"/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ตา</w:t>
      </w:r>
      <w:proofErr w:type="spellStart"/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ปุูร์</w:t>
      </w:r>
      <w:proofErr w:type="spellEnd"/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ความสำเร็จทางด้านศิลปะของชาวเนวาร์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ได้แก่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วัดและปราสาทที่สร้างขึ้นด้วยฝีมืออันประณีต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ฝีมือแกะรูปสลักหินและโลหะที่ละเอียดอ่อน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เสาไม้แกะสลัก</w:t>
      </w:r>
      <w:r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และโบสถ์ที่เต็มไปด้วยเรื่องราวทางประวัติศาสตร์</w:t>
      </w:r>
    </w:p>
    <w:p w:rsidR="008263B8" w:rsidRDefault="008263B8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8263B8" w:rsidRDefault="008263B8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8263B8" w:rsidRDefault="008263B8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8263B8" w:rsidRDefault="000F1691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8240" behindDoc="1" locked="0" layoutInCell="1" allowOverlap="1" wp14:anchorId="29E64D10" wp14:editId="0327362F">
            <wp:simplePos x="0" y="0"/>
            <wp:positionH relativeFrom="column">
              <wp:posOffset>294861</wp:posOffset>
            </wp:positionH>
            <wp:positionV relativeFrom="paragraph">
              <wp:posOffset>-803911</wp:posOffset>
            </wp:positionV>
            <wp:extent cx="6542673" cy="1470991"/>
            <wp:effectExtent l="0" t="0" r="0" b="0"/>
            <wp:wrapNone/>
            <wp:docPr id="251" name="Picture 251" descr="ผลการค้นหารูปภาพสำหรับ kathma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kathmand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858" cy="1473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26" w:rsidRDefault="00A05F26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A05F26" w:rsidRDefault="000F1691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33DF3A07" wp14:editId="15C1F7EF">
            <wp:simplePos x="0" y="0"/>
            <wp:positionH relativeFrom="column">
              <wp:posOffset>292100</wp:posOffset>
            </wp:positionH>
            <wp:positionV relativeFrom="paragraph">
              <wp:posOffset>158556</wp:posOffset>
            </wp:positionV>
            <wp:extent cx="4490085" cy="1395095"/>
            <wp:effectExtent l="0" t="0" r="5715" b="0"/>
            <wp:wrapNone/>
            <wp:docPr id="254" name="Picture 254" descr="ผลการค้นหารูปภาพสำหรับ kathma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kathmand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26" w:rsidRDefault="00A05F26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A05F26" w:rsidRDefault="00A05F26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A05F26" w:rsidRDefault="00A05F26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A05F26" w:rsidRDefault="00A05F26" w:rsidP="00A05F26">
      <w:pPr>
        <w:spacing w:line="276" w:lineRule="auto"/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A05F26" w:rsidRDefault="00A05F26" w:rsidP="00A05F26">
      <w:pPr>
        <w:jc w:val="thaiDistribute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</w:p>
    <w:p w:rsidR="00A05F26" w:rsidRDefault="00A05F26" w:rsidP="00A05F26">
      <w:pPr>
        <w:jc w:val="thaiDistribute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</w:p>
    <w:p w:rsidR="00A05F26" w:rsidRDefault="00A05F26" w:rsidP="00A05F26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u w:val="single"/>
          <w:cs/>
        </w:rPr>
        <w:t>19.</w:t>
      </w:r>
      <w:r w:rsidR="008263B8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u w:val="single"/>
          <w:cs/>
        </w:rPr>
        <w:t>20</w:t>
      </w:r>
      <w:r w:rsidRPr="00396C50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  <w:cs/>
        </w:rPr>
        <w:t xml:space="preserve"> น.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  <w:t xml:space="preserve"> ถึง...</w:t>
      </w:r>
      <w:r w:rsidRPr="00396C50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ท่าอากาศยานตรีภูวัน</w:t>
      </w:r>
      <w:r w:rsidRPr="00396C50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ผ่านพิธีการตรวจคนเข้าเมืองและรับสัมภาระ</w:t>
      </w:r>
      <w:r w:rsidRPr="00396C50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เรียบร้อยแล้ว </w:t>
      </w:r>
    </w:p>
    <w:p w:rsidR="00A05F26" w:rsidRPr="0035653A" w:rsidRDefault="00A05F26" w:rsidP="00A05F26">
      <w:pPr>
        <w:jc w:val="thaiDistribute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</w:pPr>
      <w:r>
        <w:rPr>
          <w:rFonts w:ascii="Arial Unicode MS" w:eastAsia="Arial Unicode MS" w:hAnsi="Arial Unicode MS" w:cs="Arial Unicode MS"/>
          <w:color w:val="000080"/>
          <w:sz w:val="20"/>
          <w:szCs w:val="20"/>
        </w:rPr>
        <w:tab/>
      </w:r>
      <w:r>
        <w:rPr>
          <w:rFonts w:ascii="Arial Unicode MS" w:eastAsia="Arial Unicode MS" w:hAnsi="Arial Unicode MS" w:cs="Arial Unicode MS"/>
          <w:color w:val="000080"/>
          <w:sz w:val="20"/>
          <w:szCs w:val="20"/>
        </w:rPr>
        <w:tab/>
      </w:r>
      <w:r w:rsidRP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จากนั้นนำท่านเดินทางสู่ที่พัก อิสระพักผ่อนตามอัธยาศัย</w:t>
      </w:r>
    </w:p>
    <w:p w:rsidR="00A05F26" w:rsidRPr="0035653A" w:rsidRDefault="00A05F26" w:rsidP="00A05F26">
      <w:pPr>
        <w:spacing w:line="276" w:lineRule="auto"/>
        <w:jc w:val="right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พักที่</w:t>
      </w:r>
      <w:r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ณ</w:t>
      </w:r>
      <w:r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 </w:t>
      </w:r>
      <w:r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t xml:space="preserve">GRAND HOTEL  </w:t>
      </w:r>
      <w:r w:rsidRP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หรือเทียบเท่า</w:t>
      </w:r>
      <w:r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</w:p>
    <w:tbl>
      <w:tblPr>
        <w:tblStyle w:val="TableGrid"/>
        <w:tblW w:w="11199" w:type="dxa"/>
        <w:tblInd w:w="-34" w:type="dxa"/>
        <w:tblBorders>
          <w:top w:val="dotDash" w:sz="4" w:space="0" w:color="E36C0A" w:themeColor="accent6" w:themeShade="BF"/>
          <w:left w:val="dotDash" w:sz="4" w:space="0" w:color="E36C0A" w:themeColor="accent6" w:themeShade="BF"/>
          <w:bottom w:val="dotDash" w:sz="4" w:space="0" w:color="E36C0A" w:themeColor="accent6" w:themeShade="BF"/>
          <w:right w:val="dotDash" w:sz="4" w:space="0" w:color="E36C0A" w:themeColor="accent6" w:themeShade="BF"/>
          <w:insideH w:val="dotDash" w:sz="4" w:space="0" w:color="E36C0A" w:themeColor="accent6" w:themeShade="BF"/>
          <w:insideV w:val="dotDash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609"/>
        <w:gridCol w:w="8172"/>
        <w:gridCol w:w="426"/>
        <w:gridCol w:w="425"/>
        <w:gridCol w:w="567"/>
      </w:tblGrid>
      <w:tr w:rsidR="007F1619" w:rsidRPr="007F1619" w:rsidTr="00F70690">
        <w:tc>
          <w:tcPr>
            <w:tcW w:w="1609" w:type="dxa"/>
            <w:shd w:val="clear" w:color="auto" w:fill="CC99FF"/>
            <w:vAlign w:val="center"/>
          </w:tcPr>
          <w:p w:rsidR="00A05F26" w:rsidRPr="007F1619" w:rsidRDefault="00A05F26" w:rsidP="00A05F26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</w:pPr>
            <w:r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วันที่ 2</w:t>
            </w:r>
          </w:p>
        </w:tc>
        <w:tc>
          <w:tcPr>
            <w:tcW w:w="8172" w:type="dxa"/>
            <w:shd w:val="clear" w:color="auto" w:fill="CC99FF"/>
            <w:vAlign w:val="center"/>
          </w:tcPr>
          <w:p w:rsidR="00A05F26" w:rsidRPr="007F1619" w:rsidRDefault="00364306" w:rsidP="00364306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</w:pPr>
            <w:r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พระราชวัง</w:t>
            </w:r>
            <w:r w:rsidR="00E634FA"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กาฐมาณฑุ</w:t>
            </w:r>
            <w:r w:rsidR="00E634FA" w:rsidRPr="007F1619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 xml:space="preserve"> (</w:t>
            </w:r>
            <w:r w:rsidR="00E634FA" w:rsidRPr="007F1619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Kathmandu</w:t>
            </w:r>
            <w:r w:rsidR="00E634FA" w:rsidRPr="007F1619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>)</w:t>
            </w:r>
            <w:r w:rsidR="00E634FA"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r w:rsidRPr="007F1619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>–</w:t>
            </w:r>
            <w:r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r w:rsidR="00A05F26"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พระราชวัง</w:t>
            </w:r>
            <w:r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ภัคตาปู</w:t>
            </w:r>
            <w:proofErr w:type="spellStart"/>
            <w:r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ร์</w:t>
            </w:r>
            <w:proofErr w:type="spellEnd"/>
            <w:r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r w:rsidRPr="007F1619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>–</w:t>
            </w:r>
            <w:r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r w:rsidR="00A05F26"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ยอดเขานากาก๊อต</w:t>
            </w:r>
            <w:r w:rsidRPr="007F1619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426" w:type="dxa"/>
            <w:shd w:val="clear" w:color="auto" w:fill="CC99FF"/>
            <w:vAlign w:val="center"/>
          </w:tcPr>
          <w:p w:rsidR="00A05F26" w:rsidRPr="007F1619" w:rsidRDefault="00A05F26" w:rsidP="00F70690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</w:pPr>
            <w:r w:rsidRPr="007F1619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B</w:t>
            </w:r>
          </w:p>
        </w:tc>
        <w:tc>
          <w:tcPr>
            <w:tcW w:w="425" w:type="dxa"/>
            <w:shd w:val="clear" w:color="auto" w:fill="CC99FF"/>
            <w:vAlign w:val="center"/>
          </w:tcPr>
          <w:p w:rsidR="00A05F26" w:rsidRPr="007F1619" w:rsidRDefault="00A05F26" w:rsidP="00F70690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</w:pPr>
            <w:r w:rsidRPr="007F1619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L</w:t>
            </w:r>
          </w:p>
        </w:tc>
        <w:tc>
          <w:tcPr>
            <w:tcW w:w="567" w:type="dxa"/>
            <w:shd w:val="clear" w:color="auto" w:fill="CC99FF"/>
            <w:vAlign w:val="center"/>
          </w:tcPr>
          <w:p w:rsidR="00A05F26" w:rsidRPr="007F1619" w:rsidRDefault="00A05F26" w:rsidP="00F70690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</w:pPr>
            <w:r w:rsidRPr="007F1619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D</w:t>
            </w:r>
          </w:p>
        </w:tc>
      </w:tr>
    </w:tbl>
    <w:p w:rsidR="00A05F26" w:rsidRPr="007F0171" w:rsidRDefault="00A05F26" w:rsidP="00A05F26">
      <w:pPr>
        <w:jc w:val="thaiDistribute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</w:pPr>
      <w:r w:rsidRPr="00EF240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07.00 น.</w:t>
      </w:r>
      <w:r w:rsidRPr="00EF240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="007F017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sym w:font="Webdings" w:char="F0E4"/>
      </w:r>
      <w:r w:rsidRPr="007F017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รับประทานอาหารเช้า ณ ห้องอาหารโรงแรม </w:t>
      </w:r>
    </w:p>
    <w:p w:rsidR="00EC2357" w:rsidRDefault="00A05F26" w:rsidP="00EC2357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08.00 น.</w:t>
      </w: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ab/>
      </w:r>
      <w:r w:rsidR="00EC2357" w:rsidRPr="00872BB2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นำท่านเข้าชมเขตเมืองเก่านคร</w:t>
      </w:r>
      <w:proofErr w:type="spellStart"/>
      <w:r w:rsidR="00EC2357" w:rsidRPr="00872BB2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กาฐมัณฑุ</w:t>
      </w:r>
      <w:proofErr w:type="spellEnd"/>
      <w:r w:rsidR="00EC2357" w:rsidRPr="00872BB2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 </w:t>
      </w:r>
      <w:r w:rsidR="00EC2357" w:rsidRPr="00CE0A2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ที่ได้รับการก่อตั้งขึ้นในราชวงศ์</w:t>
      </w:r>
      <w:proofErr w:type="spellStart"/>
      <w:r w:rsidR="00EC2357" w:rsidRPr="00CE0A2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ลิจ</w:t>
      </w:r>
      <w:proofErr w:type="spellEnd"/>
      <w:r w:rsidR="00EC2357" w:rsidRPr="00CE0A2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ฉวี</w:t>
      </w:r>
      <w:r w:rsidR="00EC2357" w:rsidRPr="00CE0A23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="00EC2357" w:rsidRPr="00CE0A2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ซึ่งขึ้นครองบัลลังก์ในปี</w:t>
      </w:r>
      <w:r w:rsidR="00EC2357" w:rsidRPr="00CE0A23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="00EC2357" w:rsidRPr="00CE0A2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</w:t>
      </w:r>
      <w:r w:rsidR="00EC2357" w:rsidRPr="00CE0A23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="00EC2357" w:rsidRPr="00CE0A2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="00EC2357" w:rsidRPr="00CE0A23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 300  </w:t>
      </w:r>
      <w:r w:rsidR="00EC2357" w:rsidRPr="00CE0A2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ที่นี่เป็นศูนย์กลางของนคร</w:t>
      </w:r>
      <w:proofErr w:type="spellStart"/>
      <w:r w:rsidR="00EC2357" w:rsidRPr="00CE0A2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กาฐมัณฑุ</w:t>
      </w:r>
      <w:proofErr w:type="spellEnd"/>
      <w:r w:rsidR="00EC2357" w:rsidRPr="00CE0A2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โบราณ</w:t>
      </w:r>
    </w:p>
    <w:p w:rsidR="00EC2357" w:rsidRPr="00E32964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นำท่านสู่ </w:t>
      </w:r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กาฐมาณฑุ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ดู</w:t>
      </w:r>
      <w:proofErr w:type="spellStart"/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ร์</w:t>
      </w:r>
      <w:proofErr w:type="spellEnd"/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บาร์สแควร์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(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Kathmandu Durbar Square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)</w:t>
      </w: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หรือเรียกว่า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จัตุรัสกาฐมาณฑุดู</w:t>
      </w:r>
      <w:proofErr w:type="spellStart"/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ร์</w:t>
      </w:r>
      <w:proofErr w:type="spellEnd"/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บาร์แห่งนี้ประกอบไปด้วยวัดและปราสาทที่เก่าแก่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ซึ่งแสดงภาพความเจริญรุ่งเรืองทางด้านศาสนาและวัฒนธรรมของชาวเนปาล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เนื่องจากเป็นสถานที่ราชาภิเษกขึ้นครองราชย์สถานที่น่าสนใจที่ควรไปชมได้แก่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วัดตะ</w:t>
      </w:r>
      <w:proofErr w:type="spellStart"/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เล</w:t>
      </w:r>
      <w:proofErr w:type="spellEnd"/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ชุ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สร้างโดยกษัตริย์มเหนทรามัลละ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 (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</w:rPr>
        <w:t xml:space="preserve">King </w:t>
      </w:r>
      <w:proofErr w:type="spellStart"/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</w:rPr>
        <w:t>Mahendra</w:t>
      </w:r>
      <w:proofErr w:type="spellEnd"/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</w:rPr>
        <w:t xml:space="preserve"> </w:t>
      </w:r>
      <w:proofErr w:type="spellStart"/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</w:rPr>
        <w:t>Malla</w:t>
      </w:r>
      <w:proofErr w:type="spellEnd"/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)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ในปี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พ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>.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ศ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. 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</w:rPr>
        <w:t xml:space="preserve">2092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และจัตุรัสแห่งนี้ยังได้รับการยกย่องให้เป็นหนึ่งในมรดกโลกโดยองค์การยูเนสโกในปี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พ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>.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ศ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  <w:cs/>
        </w:rPr>
        <w:t xml:space="preserve">. </w:t>
      </w:r>
      <w:r w:rsidRPr="00E32964">
        <w:rPr>
          <w:rFonts w:ascii="Arial Unicode MS" w:eastAsia="Arial Unicode MS" w:hAnsi="Arial Unicode MS" w:cs="Arial Unicode MS"/>
          <w:color w:val="002060"/>
          <w:sz w:val="20"/>
          <w:szCs w:val="20"/>
        </w:rPr>
        <w:t xml:space="preserve">2522 </w:t>
      </w:r>
      <w:r w:rsidRPr="00E32964">
        <w:rPr>
          <w:rFonts w:ascii="Arial Unicode MS" w:eastAsia="Arial Unicode MS" w:hAnsi="Arial Unicode MS" w:cs="Arial Unicode MS" w:hint="cs"/>
          <w:color w:val="002060"/>
          <w:sz w:val="20"/>
          <w:szCs w:val="20"/>
          <w:cs/>
        </w:rPr>
        <w:t>อีกด้วย</w:t>
      </w:r>
    </w:p>
    <w:p w:rsidR="00EC2357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ชม 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“</w:t>
      </w:r>
      <w:r w:rsidR="00364306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กา</w:t>
      </w:r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ฐมณฑป</w:t>
      </w:r>
      <w:r w:rsidRPr="00E32964">
        <w:rPr>
          <w:rFonts w:ascii="Arial Unicode MS" w:eastAsia="Arial Unicode MS" w:hAnsi="Arial Unicode MS" w:cs="Arial Unicode MS" w:hint="eastAsia"/>
          <w:b/>
          <w:bCs/>
          <w:color w:val="0000FF"/>
          <w:sz w:val="20"/>
          <w:szCs w:val="20"/>
          <w:cs/>
        </w:rPr>
        <w:t>”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หรือ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“</w:t>
      </w:r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เรือนไม้</w:t>
      </w:r>
      <w:r w:rsidRPr="00E32964">
        <w:rPr>
          <w:rFonts w:ascii="Arial Unicode MS" w:eastAsia="Arial Unicode MS" w:hAnsi="Arial Unicode MS" w:cs="Arial Unicode MS" w:hint="eastAsia"/>
          <w:b/>
          <w:bCs/>
          <w:color w:val="0000FF"/>
          <w:sz w:val="20"/>
          <w:szCs w:val="20"/>
          <w:cs/>
        </w:rPr>
        <w:t>”</w:t>
      </w:r>
      <w:r w:rsidRPr="00E32964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ซึ่งเป็นที่มาของชื่อเมือง</w:t>
      </w:r>
      <w:r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อาคารไม้นี้สร้างขึ้นเมื่อศตวรรษที่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12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บนจุดที่เส้นทางการค้าสำคัญสองเส้นตัดกัน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และใช้เป็นศูนย์กลางของชุมชนในการแลกเปลี่ยนซื้อขาย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การพัฒ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าของตัวเมืองเกิดขึ้นในรัศมีรอบ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ๆ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พระราชวังเก่า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ชม</w:t>
      </w:r>
      <w:r w:rsidRPr="00BC00E5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วัดกุมารี</w:t>
      </w:r>
      <w:r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</w:t>
      </w:r>
      <w:r w:rsidRPr="00BC00E5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หรือกุมารีฆระ</w:t>
      </w:r>
      <w:r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(</w:t>
      </w:r>
      <w:r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 xml:space="preserve">Temple of </w:t>
      </w:r>
      <w:proofErr w:type="spellStart"/>
      <w:r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Kumari</w:t>
      </w:r>
      <w:proofErr w:type="spellEnd"/>
      <w:r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 xml:space="preserve"> or </w:t>
      </w:r>
      <w:proofErr w:type="spellStart"/>
      <w:r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Kumari</w:t>
      </w:r>
      <w:proofErr w:type="spellEnd"/>
      <w:r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 xml:space="preserve"> </w:t>
      </w:r>
      <w:proofErr w:type="spellStart"/>
      <w:r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Ghar</w:t>
      </w:r>
      <w:proofErr w:type="spellEnd"/>
      <w:r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)</w:t>
      </w: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หรือที่พำนักเทพธิดาที่มีชีวิต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</w:rPr>
        <w:t>Living Goddess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ชาวเนปาลเชื่อกันว่ากุมารีคืออวตารของเทพธิดาพรมจร</w:t>
      </w:r>
      <w:proofErr w:type="spellStart"/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รย์</w:t>
      </w:r>
      <w:proofErr w:type="spellEnd"/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ชม</w:t>
      </w:r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วัดตะ</w:t>
      </w:r>
      <w:proofErr w:type="spellStart"/>
      <w:r w:rsidRPr="00A76699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เล</w:t>
      </w:r>
      <w:proofErr w:type="spellEnd"/>
      <w:r w:rsidRPr="00A76699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จู</w:t>
      </w:r>
      <w:r w:rsidR="00364306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(</w:t>
      </w:r>
      <w:proofErr w:type="spellStart"/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Teleju</w:t>
      </w:r>
      <w:proofErr w:type="spellEnd"/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 xml:space="preserve">  </w:t>
      </w:r>
      <w:proofErr w:type="spellStart"/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Tempel</w:t>
      </w:r>
      <w:proofErr w:type="spellEnd"/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)</w:t>
      </w:r>
      <w:r w:rsidRPr="00A76699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สร้างอุทิศให้กับองค์สำคัญประจำราชวงศ์คือเทวีตะ</w:t>
      </w:r>
      <w:proofErr w:type="spellStart"/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เล</w:t>
      </w:r>
      <w:proofErr w:type="spellEnd"/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จูบะวานี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เป็นสถานที่ศักดิ์สิทธิ์ยิ่งไม่เปิดให้ผู้ใดเยี่ยมกราย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นอกจากองค์กษัตริย์และนักบวชที่มี</w:t>
      </w:r>
      <w:r w:rsidR="00364306"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สมณ</w:t>
      </w:r>
      <w:r w:rsidR="00364306" w:rsidRPr="00A76699">
        <w:rPr>
          <w:rFonts w:ascii="Arial Unicode MS" w:eastAsia="Arial Unicode MS" w:hAnsi="Arial Unicode MS" w:cs="Arial Unicode MS" w:hint="eastAsia"/>
          <w:color w:val="000080"/>
          <w:sz w:val="20"/>
          <w:szCs w:val="20"/>
          <w:cs/>
        </w:rPr>
        <w:t>ะ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ศักดิ์สูง</w:t>
      </w:r>
      <w:r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ชาวฮินดูสามารถเข้าทำพิธีได้ปีละหนึ่งครั้ง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ในช่วงดุรกาปูจา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proofErr w:type="spellStart"/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</w:rPr>
        <w:t>Durga</w:t>
      </w:r>
      <w:proofErr w:type="spellEnd"/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 Puja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ระหว่างเทศกาลดา</w:t>
      </w:r>
      <w:proofErr w:type="spellStart"/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เซยน์</w:t>
      </w:r>
      <w:proofErr w:type="spellEnd"/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proofErr w:type="spellStart"/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</w:rPr>
        <w:t>Dasain</w:t>
      </w:r>
      <w:proofErr w:type="spellEnd"/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 </w:t>
      </w:r>
      <w:r w:rsidRPr="00A76699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นำท่าน</w:t>
      </w: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ชม</w:t>
      </w:r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ประตูหนุมาน</w:t>
      </w:r>
      <w:r w:rsidR="00364306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(</w:t>
      </w:r>
      <w:r w:rsidR="006A3C8B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 xml:space="preserve">Hanuman </w:t>
      </w:r>
      <w:proofErr w:type="spellStart"/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Dhoka</w:t>
      </w:r>
      <w:proofErr w:type="spellEnd"/>
      <w:r w:rsidRPr="00A76699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)</w:t>
      </w:r>
      <w:r w:rsidRPr="00A76699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ประตูที่เป็นที่ตั้งของพระองค์เทพหนุมาน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สร้างขึ้นในปี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Pr="00A7669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 1672  </w:t>
      </w:r>
      <w:r w:rsidRPr="00A7669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ตัวเทพได้รับหารเจิมชาดเสียจนเป็นสีแดงเข้มใต้ร่มฉัตร</w:t>
      </w:r>
    </w:p>
    <w:p w:rsidR="00EC2357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  <w:r>
        <w:rPr>
          <w:noProof/>
          <w:lang w:eastAsia="en-US"/>
        </w:rPr>
        <w:drawing>
          <wp:anchor distT="212702" distB="507445" distL="314828" distR="632101" simplePos="0" relativeHeight="251812352" behindDoc="0" locked="0" layoutInCell="1" allowOverlap="1" wp14:anchorId="3F0B1509" wp14:editId="2732CA4B">
            <wp:simplePos x="0" y="0"/>
            <wp:positionH relativeFrom="column">
              <wp:posOffset>3701415</wp:posOffset>
            </wp:positionH>
            <wp:positionV relativeFrom="paragraph">
              <wp:posOffset>101600</wp:posOffset>
            </wp:positionV>
            <wp:extent cx="3023870" cy="1564005"/>
            <wp:effectExtent l="171450" t="171450" r="386080" b="360045"/>
            <wp:wrapNone/>
            <wp:docPr id="7" name="Picture 26" descr="http://static1.squarespace.com/static/53ecd1bde4b0a6f9524254f8/53f2cefce4b01727a2f69e66/54536886e4b0fd57c5c8a7ff/1417598517100/?format=1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6" descr="http://static1.squarespace.com/static/53ecd1bde4b0a6f9524254f8/53f2cefce4b01727a2f69e66/54536886e4b0fd57c5c8a7ff/1417598517100/?format=1500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6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00FF"/>
          <w:szCs w:val="24"/>
          <w:lang w:eastAsia="en-US"/>
        </w:rPr>
        <w:drawing>
          <wp:anchor distT="0" distB="0" distL="114300" distR="114300" simplePos="0" relativeHeight="251813376" behindDoc="0" locked="0" layoutInCell="1" allowOverlap="1" wp14:anchorId="628778C9" wp14:editId="0231932F">
            <wp:simplePos x="0" y="0"/>
            <wp:positionH relativeFrom="column">
              <wp:posOffset>381001</wp:posOffset>
            </wp:positionH>
            <wp:positionV relativeFrom="paragraph">
              <wp:posOffset>101867</wp:posOffset>
            </wp:positionV>
            <wp:extent cx="3314392" cy="1604211"/>
            <wp:effectExtent l="0" t="0" r="635" b="0"/>
            <wp:wrapNone/>
            <wp:docPr id="8" name="Picture 8" descr="http://www.travellifethailand.com/images/column_1308747816/Temple%20of%20Ku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avellifethailand.com/images/column_1308747816/Temple%20of%20Kumar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3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357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EC2357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EC2357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EC2357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EC2357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EC2357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EC2357" w:rsidRDefault="00EC2357" w:rsidP="00EC2357">
      <w:pPr>
        <w:ind w:left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EC2357" w:rsidRDefault="00EC2357" w:rsidP="00EC2357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จากนั้น </w:t>
      </w: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ab/>
      </w:r>
      <w:r w:rsidRPr="008239FE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นำท่านเข้าชม</w:t>
      </w:r>
      <w:r w:rsidRPr="008239FE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 </w:t>
      </w:r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สยมภูวนาถ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สวะยัมภูนาถ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หรือวัดลิง</w:t>
      </w:r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(</w:t>
      </w:r>
      <w:proofErr w:type="spellStart"/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Swayambhunath</w:t>
      </w:r>
      <w:proofErr w:type="spellEnd"/>
      <w:r w:rsidRPr="00E32964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)</w:t>
      </w: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 </w:t>
      </w: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เ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ป็นเจดีย์ของชาวพุทธ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</w:rPr>
        <w:t>Buddhist Chaityas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ที่ยิ่งใหญ่แห่งหนึ่งของโลก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กล่าวกันว่าน่าจะมีอายุถึง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2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</w:rPr>
        <w:t>,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000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ปี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เลยทีเดียว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สร้างขึ้นในรัชสมัยของพระเจ้ามานะเทวะในปี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 936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สิ่งที่น่าสนใจภายในวัดคือ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ส่วนตรงฐานของสถูปซึ่งมีดวงตาเห็นธรรมหรือ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Wisdom Eyes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ของพระพุทธเจ้าอยู่โดยรอบทั้ง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4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ด้าน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ตั้งอยู่บนยอดเขาห่างจากกรุงกาฐมาณฑุไปทางทิศตะวันตก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3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กิโลเมตร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ตัวสถูปตั้งอยู่บนเนินเขา</w:t>
      </w:r>
      <w:proofErr w:type="spellStart"/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เล็กๆ</w:t>
      </w:r>
      <w:proofErr w:type="spellEnd"/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สูง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ประมาณ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77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เมตร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เหนือระดับน้ำทะเลของหุบเขากาฐมาณฑุ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จึงทำให้ทิวทัศน์เหนือหุบเขาที่แสนงดงาม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สถูปแห่งนี้เป็นสถูปที่เก่าแก่ที่สุดของเนปาล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อีกทั้งยังเป็นสถานที่ที่มีการผสมผสานระหว่างศาสนาพุทธกับฮินดู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โดยองค์การยูเนสโกได้ทำการขึ้นทะเบียนเป็นมรดกโลกในปี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 2522</w:t>
      </w:r>
    </w:p>
    <w:p w:rsidR="00EC2357" w:rsidRDefault="00EC2357" w:rsidP="00EC2357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16448" behindDoc="1" locked="0" layoutInCell="1" allowOverlap="1" wp14:anchorId="42E83596" wp14:editId="615C8838">
            <wp:simplePos x="0" y="0"/>
            <wp:positionH relativeFrom="column">
              <wp:posOffset>27940</wp:posOffset>
            </wp:positionH>
            <wp:positionV relativeFrom="paragraph">
              <wp:posOffset>83185</wp:posOffset>
            </wp:positionV>
            <wp:extent cx="1924685" cy="1242695"/>
            <wp:effectExtent l="0" t="0" r="0" b="0"/>
            <wp:wrapNone/>
            <wp:docPr id="13" name="Picture 13" descr="C:\Users\Administrator\Desktop\BBB\nepal-pic\20141121_3_1416540572_1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BBB\nepal-pic\20141121_3_1416540572_118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lang w:eastAsia="en-US"/>
        </w:rPr>
        <w:drawing>
          <wp:anchor distT="0" distB="0" distL="114300" distR="114300" simplePos="0" relativeHeight="251817472" behindDoc="0" locked="0" layoutInCell="1" allowOverlap="1" wp14:anchorId="35E2BD30" wp14:editId="5680A30B">
            <wp:simplePos x="0" y="0"/>
            <wp:positionH relativeFrom="column">
              <wp:posOffset>5514340</wp:posOffset>
            </wp:positionH>
            <wp:positionV relativeFrom="paragraph">
              <wp:posOffset>74930</wp:posOffset>
            </wp:positionV>
            <wp:extent cx="1355090" cy="1254125"/>
            <wp:effectExtent l="0" t="0" r="0" b="3175"/>
            <wp:wrapNone/>
            <wp:docPr id="9" name="Picture 9" descr="C:\Users\Administrator\Desktop\BBB\nepal-pic\20141121_3_1416538179_86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BB\nepal-pic\20141121_3_1416538179_86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2"/>
                    <a:stretch/>
                  </pic:blipFill>
                  <pic:spPr bwMode="auto">
                    <a:xfrm>
                      <a:off x="0" y="0"/>
                      <a:ext cx="135509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15424" behindDoc="1" locked="0" layoutInCell="1" allowOverlap="1" wp14:anchorId="1FFBB736" wp14:editId="16B060C5">
            <wp:simplePos x="0" y="0"/>
            <wp:positionH relativeFrom="column">
              <wp:posOffset>3917950</wp:posOffset>
            </wp:positionH>
            <wp:positionV relativeFrom="paragraph">
              <wp:posOffset>74930</wp:posOffset>
            </wp:positionV>
            <wp:extent cx="1595755" cy="1248410"/>
            <wp:effectExtent l="0" t="0" r="4445" b="8890"/>
            <wp:wrapNone/>
            <wp:docPr id="10" name="Picture 10" descr="C:\Users\Administrator\Desktop\BBB\nepal-pic\20141121_3_1416538156_55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BBB\nepal-pic\20141121_3_1416538156_558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0"/>
                    <a:stretch/>
                  </pic:blipFill>
                  <pic:spPr bwMode="auto">
                    <a:xfrm>
                      <a:off x="0" y="0"/>
                      <a:ext cx="159575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14400" behindDoc="1" locked="0" layoutInCell="1" allowOverlap="1" wp14:anchorId="077D2A5B" wp14:editId="67CE8ECB">
            <wp:simplePos x="0" y="0"/>
            <wp:positionH relativeFrom="column">
              <wp:posOffset>1896745</wp:posOffset>
            </wp:positionH>
            <wp:positionV relativeFrom="paragraph">
              <wp:posOffset>83185</wp:posOffset>
            </wp:positionV>
            <wp:extent cx="2021205" cy="1243965"/>
            <wp:effectExtent l="0" t="0" r="0" b="0"/>
            <wp:wrapThrough wrapText="bothSides">
              <wp:wrapPolygon edited="0">
                <wp:start x="0" y="0"/>
                <wp:lineTo x="0" y="21170"/>
                <wp:lineTo x="21376" y="21170"/>
                <wp:lineTo x="21376" y="0"/>
                <wp:lineTo x="0" y="0"/>
              </wp:wrapPolygon>
            </wp:wrapThrough>
            <wp:docPr id="12" name="Picture 12" descr="C:\Users\Administrator\Desktop\BBB\nepal-pic\20141121_3_1416538215_3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BBB\nepal-pic\20141121_3_1416538215_31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7"/>
                    <a:stretch/>
                  </pic:blipFill>
                  <pic:spPr bwMode="auto">
                    <a:xfrm>
                      <a:off x="0" y="0"/>
                      <a:ext cx="20212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357" w:rsidRDefault="00EC2357" w:rsidP="00EC2357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EC2357" w:rsidRDefault="00EC2357" w:rsidP="00EC2357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EC2357" w:rsidRDefault="00EC2357" w:rsidP="00EC2357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EC2357" w:rsidRDefault="00EC2357" w:rsidP="00EC2357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EC2357" w:rsidRDefault="00EC2357" w:rsidP="00EC2357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DA0305" w:rsidRPr="00FE0930" w:rsidRDefault="00DA0305" w:rsidP="00DA0305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E0930">
        <w:rPr>
          <w:rFonts w:ascii="Arial Unicode MS" w:eastAsia="Arial Unicode MS" w:hAnsi="Arial Unicode MS" w:cs="Arial Unicode MS"/>
          <w:color w:val="000080"/>
          <w:sz w:val="20"/>
          <w:szCs w:val="20"/>
        </w:rPr>
        <w:t>12</w:t>
      </w:r>
      <w:r w:rsidRPr="00FE093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FE0930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00 </w:t>
      </w:r>
      <w:r w:rsidRPr="00FE093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น.</w:t>
      </w:r>
      <w:r w:rsidRPr="00FE093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="007F0171">
        <w:rPr>
          <w:rFonts w:ascii="Arial Unicode MS" w:eastAsia="Arial Unicode MS" w:hAnsi="Arial Unicode MS" w:cs="Arial Unicode MS"/>
          <w:color w:val="000080"/>
          <w:sz w:val="20"/>
          <w:szCs w:val="20"/>
        </w:rPr>
        <w:sym w:font="Webdings" w:char="F0E4"/>
      </w:r>
      <w:r w:rsidRPr="00FE0930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รับประทานอาหารกลางวัน ณ ภัตตาคาร </w:t>
      </w:r>
    </w:p>
    <w:p w:rsidR="00DA0305" w:rsidRDefault="00DA0305" w:rsidP="00DA0305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13.00 น</w:t>
      </w: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ab/>
      </w:r>
      <w:r w:rsidRPr="00D841D8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นำท่านชม </w:t>
      </w:r>
      <w:r w:rsidRPr="00D841D8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"</w:t>
      </w:r>
      <w:r w:rsidR="00364306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ภัค</w:t>
      </w:r>
      <w:r w:rsidRPr="00D841D8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ตะปู</w:t>
      </w:r>
      <w:proofErr w:type="spellStart"/>
      <w:r w:rsidRPr="00D841D8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ร์</w:t>
      </w:r>
      <w:proofErr w:type="spellEnd"/>
      <w:r w:rsidRPr="00D841D8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" (</w:t>
      </w:r>
      <w:proofErr w:type="spellStart"/>
      <w:r w:rsidRPr="00D841D8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Bhaktapur</w:t>
      </w:r>
      <w:proofErr w:type="spellEnd"/>
      <w:r w:rsidRPr="00D841D8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)</w:t>
      </w:r>
      <w:r w:rsidRPr="00D841D8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</w:t>
      </w:r>
      <w:r w:rsidRPr="00D841D8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เมืองมรดกทางวัฒนธรรมแห่งหุบเขากาฐมาณฑุ</w:t>
      </w:r>
      <w:r w:rsidRPr="00D841D8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 xml:space="preserve"> ...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เมืองภั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ตะปู</w:t>
      </w:r>
      <w:proofErr w:type="spellStart"/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ร์</w:t>
      </w:r>
      <w:proofErr w:type="spellEnd"/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1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ใน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7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กลุ่ม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ของมรดกทางวัฒนธรรม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ในเขตหุบเขากาฐมาณฑุ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</w:rPr>
        <w:t>Kathmandu Valley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ซึ่งองค์การยูเนสโก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</w:rPr>
        <w:t>UNESCO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ได้รับการยกย่องให้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เป็นมรดกโลก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ในปี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</w:rPr>
        <w:t>1979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…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เนื่องจากได้รับการยอมรับว่าเป็นเมืองโบราณที่มีความเก่าแก่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และมีชื่อเสียงในด้านสถาปัตยกรรม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อนุสรณ์สถานทางประวัติศาสตร์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ศิลปะวัฒนธรรมอันดีเยี่ยม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..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ปัจจุบันถือว่าเป็นเมืองแห่งวัฒนธรรมที่มีชื่อเสียง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และได้รับความนิยมมากในหมู่นักท่องเที่ยว</w:t>
      </w:r>
      <w:r w:rsidRPr="00396C5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96C50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จนได้รับการขนานนามว่าเป็น</w:t>
      </w:r>
      <w:r w:rsidRPr="00396C50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 xml:space="preserve"> "</w:t>
      </w:r>
      <w:r w:rsidRPr="00396C50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เมืองแห่งอ</w:t>
      </w:r>
      <w:proofErr w:type="spellStart"/>
      <w:r w:rsidRPr="00396C50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ัญ</w:t>
      </w:r>
      <w:proofErr w:type="spellEnd"/>
      <w:r w:rsidRPr="00396C50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มณีทางวัฒนธรรมของเนปาล</w:t>
      </w:r>
      <w:r w:rsidRPr="007727E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.... </w:t>
      </w:r>
      <w:r w:rsidRPr="00BE4A8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เมืองปักตะปู</w:t>
      </w:r>
      <w:proofErr w:type="spellStart"/>
      <w:r w:rsidRPr="00BE4A8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ร์</w:t>
      </w:r>
      <w:proofErr w:type="spellEnd"/>
      <w:r w:rsidRPr="00BE4A8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E4A8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หมายถึงเมืองแห่งความภักดีต่อพระเป็นเจ้า</w:t>
      </w:r>
      <w:r w:rsidRPr="00BE4A8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BE4A8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ที่มีความสำคัญและสวยงาม</w:t>
      </w:r>
      <w:r w:rsidRPr="00BE4A8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....... </w:t>
      </w:r>
      <w:r w:rsidRPr="005D342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เมืองท่องเที่ยวที่มีชื่อเสียงของประเทศเนปาล</w:t>
      </w:r>
      <w:r w:rsidRPr="005D342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</w:p>
    <w:p w:rsidR="00DA0305" w:rsidRDefault="00364306" w:rsidP="00DA0305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822592" behindDoc="1" locked="0" layoutInCell="1" allowOverlap="1" wp14:anchorId="7A48E240" wp14:editId="591CAFA7">
            <wp:simplePos x="0" y="0"/>
            <wp:positionH relativeFrom="column">
              <wp:posOffset>3336925</wp:posOffset>
            </wp:positionH>
            <wp:positionV relativeFrom="paragraph">
              <wp:posOffset>129540</wp:posOffset>
            </wp:positionV>
            <wp:extent cx="3561080" cy="1527810"/>
            <wp:effectExtent l="0" t="0" r="1270" b="0"/>
            <wp:wrapNone/>
            <wp:docPr id="14" name="Picture 14" descr="ผลการค้นหารูปภาพสำหรับ bhaktap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bhaktapu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21568" behindDoc="1" locked="0" layoutInCell="1" allowOverlap="1" wp14:anchorId="3C8B83FE" wp14:editId="4F537772">
            <wp:simplePos x="0" y="0"/>
            <wp:positionH relativeFrom="column">
              <wp:posOffset>75565</wp:posOffset>
            </wp:positionH>
            <wp:positionV relativeFrom="paragraph">
              <wp:posOffset>129540</wp:posOffset>
            </wp:positionV>
            <wp:extent cx="3360420" cy="1527175"/>
            <wp:effectExtent l="0" t="0" r="0" b="0"/>
            <wp:wrapNone/>
            <wp:docPr id="16" name="Picture 16" descr="ผลการค้นหารูปภาพสำหรับ bhaktap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bhaktapu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13"/>
                    <a:stretch/>
                  </pic:blipFill>
                  <pic:spPr bwMode="auto">
                    <a:xfrm>
                      <a:off x="0" y="0"/>
                      <a:ext cx="336042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305" w:rsidRDefault="00DA0305" w:rsidP="00DA0305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DA0305" w:rsidRDefault="00DA0305" w:rsidP="00DA0305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DA0305" w:rsidRDefault="00DA0305" w:rsidP="00DA0305">
      <w:pPr>
        <w:ind w:left="1440"/>
        <w:jc w:val="thaiDistribute"/>
        <w:rPr>
          <w:rFonts w:ascii="Arial Unicode MS" w:eastAsia="Arial Unicode MS" w:hAnsi="Arial Unicode MS" w:cs="Arial Unicode MS"/>
          <w:color w:val="FF0000"/>
          <w:sz w:val="20"/>
          <w:szCs w:val="20"/>
        </w:rPr>
      </w:pPr>
    </w:p>
    <w:p w:rsidR="00DA0305" w:rsidRDefault="00DA0305" w:rsidP="00DA0305">
      <w:pPr>
        <w:ind w:left="1440"/>
        <w:jc w:val="thaiDistribute"/>
        <w:rPr>
          <w:rFonts w:ascii="Arial Unicode MS" w:eastAsia="Arial Unicode MS" w:hAnsi="Arial Unicode MS" w:cs="Arial Unicode MS"/>
          <w:color w:val="FF0000"/>
          <w:sz w:val="20"/>
          <w:szCs w:val="20"/>
        </w:rPr>
      </w:pPr>
    </w:p>
    <w:p w:rsidR="00DA0305" w:rsidRDefault="00DA0305" w:rsidP="00DA0305">
      <w:pPr>
        <w:ind w:left="1440"/>
        <w:jc w:val="thaiDistribute"/>
        <w:rPr>
          <w:rFonts w:ascii="Arial Unicode MS" w:eastAsia="Arial Unicode MS" w:hAnsi="Arial Unicode MS" w:cs="Arial Unicode MS"/>
          <w:color w:val="FF0000"/>
          <w:sz w:val="20"/>
          <w:szCs w:val="20"/>
        </w:rPr>
      </w:pPr>
    </w:p>
    <w:p w:rsidR="00DA0305" w:rsidRDefault="00DA0305" w:rsidP="00DA0305">
      <w:pPr>
        <w:ind w:left="1440"/>
        <w:jc w:val="thaiDistribute"/>
        <w:rPr>
          <w:rFonts w:ascii="Arial Unicode MS" w:eastAsia="Arial Unicode MS" w:hAnsi="Arial Unicode MS" w:cs="Arial Unicode MS"/>
          <w:color w:val="FF0000"/>
          <w:sz w:val="20"/>
          <w:szCs w:val="20"/>
        </w:rPr>
      </w:pPr>
    </w:p>
    <w:p w:rsidR="00364306" w:rsidRDefault="00364306" w:rsidP="00DA0305">
      <w:pPr>
        <w:ind w:left="1440"/>
        <w:jc w:val="thaiDistribute"/>
        <w:rPr>
          <w:rFonts w:ascii="Arial Unicode MS" w:eastAsia="Arial Unicode MS" w:hAnsi="Arial Unicode MS" w:cs="Arial Unicode MS"/>
          <w:color w:val="FF0000"/>
          <w:sz w:val="20"/>
          <w:szCs w:val="20"/>
        </w:rPr>
      </w:pPr>
    </w:p>
    <w:p w:rsidR="00DA0305" w:rsidRDefault="00DA0305" w:rsidP="00DA0305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7345C6">
        <w:rPr>
          <w:rFonts w:ascii="Arial Unicode MS" w:eastAsia="Arial Unicode MS" w:hAnsi="Arial Unicode MS" w:cs="Arial Unicode MS" w:hint="cs"/>
          <w:color w:val="FF0000"/>
          <w:sz w:val="20"/>
          <w:szCs w:val="20"/>
          <w:cs/>
        </w:rPr>
        <w:t>นำท่านเข้าชมภายในตัวเมือง</w:t>
      </w:r>
      <w:r w:rsidRPr="007345C6">
        <w:rPr>
          <w:rFonts w:ascii="Arial Unicode MS" w:eastAsia="Arial Unicode MS" w:hAnsi="Arial Unicode MS" w:cs="Arial Unicode MS"/>
          <w:color w:val="FF0000"/>
          <w:sz w:val="20"/>
          <w:szCs w:val="20"/>
          <w:cs/>
        </w:rPr>
        <w:t xml:space="preserve"> </w:t>
      </w:r>
      <w:r w:rsidRPr="007345C6">
        <w:rPr>
          <w:rFonts w:ascii="Arial Unicode MS" w:eastAsia="Arial Unicode MS" w:hAnsi="Arial Unicode MS" w:cs="Arial Unicode MS" w:hint="cs"/>
          <w:color w:val="FF0000"/>
          <w:sz w:val="20"/>
          <w:szCs w:val="20"/>
          <w:cs/>
        </w:rPr>
        <w:t>คือ</w:t>
      </w:r>
      <w:r w:rsidRPr="007345C6">
        <w:rPr>
          <w:rFonts w:ascii="Arial Unicode MS" w:eastAsia="Arial Unicode MS" w:hAnsi="Arial Unicode MS" w:cs="Arial Unicode MS"/>
          <w:color w:val="FF0000"/>
          <w:sz w:val="20"/>
          <w:szCs w:val="20"/>
          <w:cs/>
        </w:rPr>
        <w:t xml:space="preserve"> "</w:t>
      </w:r>
      <w:r w:rsidRPr="007345C6">
        <w:rPr>
          <w:rFonts w:ascii="Arial Unicode MS" w:eastAsia="Arial Unicode MS" w:hAnsi="Arial Unicode MS" w:cs="Arial Unicode MS" w:hint="cs"/>
          <w:color w:val="FF0000"/>
          <w:sz w:val="20"/>
          <w:szCs w:val="20"/>
          <w:cs/>
        </w:rPr>
        <w:t>จัตุรัสบักตะปู</w:t>
      </w:r>
      <w:proofErr w:type="spellStart"/>
      <w:r w:rsidRPr="007345C6">
        <w:rPr>
          <w:rFonts w:ascii="Arial Unicode MS" w:eastAsia="Arial Unicode MS" w:hAnsi="Arial Unicode MS" w:cs="Arial Unicode MS" w:hint="cs"/>
          <w:color w:val="FF0000"/>
          <w:sz w:val="20"/>
          <w:szCs w:val="20"/>
          <w:cs/>
        </w:rPr>
        <w:t>ร์</w:t>
      </w:r>
      <w:proofErr w:type="spellEnd"/>
      <w:r w:rsidRPr="007345C6">
        <w:rPr>
          <w:rFonts w:ascii="Arial Unicode MS" w:eastAsia="Arial Unicode MS" w:hAnsi="Arial Unicode MS" w:cs="Arial Unicode MS"/>
          <w:color w:val="FF0000"/>
          <w:sz w:val="20"/>
          <w:szCs w:val="20"/>
          <w:cs/>
        </w:rPr>
        <w:t xml:space="preserve"> </w:t>
      </w:r>
      <w:r w:rsidRPr="007345C6">
        <w:rPr>
          <w:rFonts w:ascii="Arial Unicode MS" w:eastAsia="Arial Unicode MS" w:hAnsi="Arial Unicode MS" w:cs="Arial Unicode MS" w:hint="cs"/>
          <w:color w:val="FF0000"/>
          <w:sz w:val="20"/>
          <w:szCs w:val="20"/>
          <w:cs/>
        </w:rPr>
        <w:t>ดูรบาร์</w:t>
      </w:r>
      <w:r w:rsidRPr="007345C6">
        <w:rPr>
          <w:rFonts w:ascii="Arial Unicode MS" w:eastAsia="Arial Unicode MS" w:hAnsi="Arial Unicode MS" w:cs="Arial Unicode MS"/>
          <w:color w:val="FF0000"/>
          <w:sz w:val="20"/>
          <w:szCs w:val="20"/>
          <w:cs/>
        </w:rPr>
        <w:t xml:space="preserve">" </w:t>
      </w:r>
      <w:r w:rsidRPr="007345C6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proofErr w:type="spellStart"/>
      <w:r w:rsidRPr="007345C6">
        <w:rPr>
          <w:rFonts w:ascii="Arial Unicode MS" w:eastAsia="Arial Unicode MS" w:hAnsi="Arial Unicode MS" w:cs="Arial Unicode MS"/>
          <w:color w:val="000080"/>
          <w:sz w:val="20"/>
          <w:szCs w:val="20"/>
        </w:rPr>
        <w:t>Bhaktapur</w:t>
      </w:r>
      <w:proofErr w:type="spellEnd"/>
      <w:r w:rsidRPr="007345C6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 Durbar Square</w:t>
      </w:r>
      <w:r w:rsidRPr="007345C6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Pr="007345C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สถานที่ท่องเที่ยวที่มี</w:t>
      </w:r>
      <w:r w:rsidRPr="007345C6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7345C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ความสำคัญมากที่สุดแห่งหนึ่งของเมืองบักตะปู</w:t>
      </w:r>
      <w:proofErr w:type="spellStart"/>
      <w:r w:rsidRPr="007345C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ร์</w:t>
      </w:r>
      <w:proofErr w:type="spellEnd"/>
      <w:r w:rsidRPr="007345C6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7345C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เนื่องจากบริเวณจัตุรัสนั้นเป็นที่ตั้งของอาคารและสิ่งก่อสร้างที่มีสถาปัตยกรรมที่งดงาม</w:t>
      </w:r>
      <w:r w:rsidRPr="007345C6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7345C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รวมไปถึงสถานที่สำคัญๆของเมืองมากมาย</w:t>
      </w: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ในอดีตเคยเป็นราชธานีในหุบเขา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เป็นเมืองที่เจริญบนเส้นทางการค้าสู่</w:t>
      </w:r>
      <w:proofErr w:type="spellStart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ธิเบต</w:t>
      </w:r>
      <w:proofErr w:type="spellEnd"/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ชมย่าน</w:t>
      </w:r>
      <w:proofErr w:type="spellStart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เดอร์</w:t>
      </w:r>
      <w:proofErr w:type="spellEnd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บาสแควร์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หรือย่านพระราชวังบักตาปู</w:t>
      </w:r>
      <w:proofErr w:type="spellStart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ร์</w:t>
      </w:r>
      <w:proofErr w:type="spellEnd"/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อันเป็นที่ตั้งของวัง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ชมพระราชวัง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</w:rPr>
        <w:t>55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พระแกล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หน้าต่าง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)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,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ประตูทองคำ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ซึ่งเป็นสถาปัตยกรรมอันงดงาม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ชมลานสรงน้ำ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หรือ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ซุนดารี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proofErr w:type="spellStart"/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</w:rPr>
        <w:t>Sundari</w:t>
      </w:r>
      <w:proofErr w:type="spellEnd"/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นำท่านเข้าชม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วัด</w:t>
      </w:r>
      <w:proofErr w:type="spellStart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เนีย</w:t>
      </w:r>
      <w:proofErr w:type="spellEnd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ตาโปลา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proofErr w:type="spellStart"/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</w:rPr>
        <w:t>Nyatapola</w:t>
      </w:r>
      <w:proofErr w:type="spellEnd"/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</w:t>
      </w:r>
      <w:proofErr w:type="spellStart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ศา</w:t>
      </w:r>
      <w:proofErr w:type="spellEnd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สนสถานที่สูงที่สุดในเนปาล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มีด้วยกัน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</w:rPr>
        <w:t>5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ชั้น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สูง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</w:rPr>
        <w:t>98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ฟุต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สองข้างบันไดทางขึ้นมีรูปปั้นหินขนาดใหญ่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สลักเป็นรูปสัตว์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และเทพอารักขา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เชื่อกันว่าปั้นแต่ละคู่มีอำนาจหยุดสิ่งชั่วร้ายที่เมารุกราน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วัดนี้สร้างขึ้นถวายแด่เทพแห่ง</w:t>
      </w:r>
      <w:proofErr w:type="spellStart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เนีย</w:t>
      </w:r>
      <w:proofErr w:type="spellEnd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ตะโปลา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ผู้ที่มีพลังสูงสุดหรือสิทธิลักษมี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</w:rPr>
        <w:t>Siddhi Lakshmi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ซึ่งเป็นเทวี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ลัทธิตันตระ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พระเจ้า</w:t>
      </w:r>
      <w:proofErr w:type="spellStart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ภูปฏิ</w:t>
      </w:r>
      <w:proofErr w:type="spellEnd"/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นทรา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มัลละ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สร้างวัดนี้ในปี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6305D2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 </w:t>
      </w:r>
      <w:r w:rsidRPr="006305D2">
        <w:rPr>
          <w:rFonts w:ascii="Arial Unicode MS" w:eastAsia="Arial Unicode MS" w:hAnsi="Arial Unicode MS" w:cs="Arial Unicode MS"/>
          <w:color w:val="000080"/>
          <w:sz w:val="20"/>
          <w:szCs w:val="20"/>
        </w:rPr>
        <w:t>1702</w:t>
      </w:r>
    </w:p>
    <w:p w:rsidR="00364306" w:rsidRDefault="00364306" w:rsidP="00DA0305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364306" w:rsidRDefault="00364306" w:rsidP="00DA0305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364306" w:rsidRDefault="00364306" w:rsidP="00DA0305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364306" w:rsidRDefault="00364306" w:rsidP="00DA0305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DA0305" w:rsidRDefault="00364306" w:rsidP="00DA0305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7778E7">
        <w:rPr>
          <w:rFonts w:ascii="Angsana New" w:eastAsia="Times New Roman" w:hAnsi="Angsana New"/>
          <w:noProof/>
          <w:sz w:val="28"/>
          <w:lang w:eastAsia="en-US"/>
        </w:rPr>
        <w:drawing>
          <wp:anchor distT="0" distB="0" distL="114300" distR="114300" simplePos="0" relativeHeight="251819520" behindDoc="1" locked="0" layoutInCell="1" allowOverlap="1" wp14:anchorId="501A37E4" wp14:editId="18DEF9C0">
            <wp:simplePos x="0" y="0"/>
            <wp:positionH relativeFrom="column">
              <wp:posOffset>1704340</wp:posOffset>
            </wp:positionH>
            <wp:positionV relativeFrom="paragraph">
              <wp:posOffset>90805</wp:posOffset>
            </wp:positionV>
            <wp:extent cx="2847340" cy="1609725"/>
            <wp:effectExtent l="0" t="0" r="0" b="9525"/>
            <wp:wrapNone/>
            <wp:docPr id="21" name="Picture 21" descr="http://images.thaiza.com/38/38_2011080310273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thaiza.com/38/38_20110803102734.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8E7">
        <w:rPr>
          <w:rFonts w:ascii="Angsana New" w:eastAsia="Times New Roman" w:hAnsi="Angsana New"/>
          <w:noProof/>
          <w:sz w:val="28"/>
          <w:lang w:eastAsia="en-US"/>
        </w:rPr>
        <w:drawing>
          <wp:anchor distT="0" distB="0" distL="114300" distR="114300" simplePos="0" relativeHeight="251820544" behindDoc="1" locked="0" layoutInCell="1" allowOverlap="1" wp14:anchorId="3D1FFF03" wp14:editId="0F86DBC7">
            <wp:simplePos x="0" y="0"/>
            <wp:positionH relativeFrom="column">
              <wp:posOffset>4551680</wp:posOffset>
            </wp:positionH>
            <wp:positionV relativeFrom="paragraph">
              <wp:posOffset>90805</wp:posOffset>
            </wp:positionV>
            <wp:extent cx="2317750" cy="1609090"/>
            <wp:effectExtent l="0" t="0" r="6350" b="0"/>
            <wp:wrapTight wrapText="bothSides">
              <wp:wrapPolygon edited="0">
                <wp:start x="0" y="0"/>
                <wp:lineTo x="0" y="21225"/>
                <wp:lineTo x="21482" y="21225"/>
                <wp:lineTo x="21482" y="0"/>
                <wp:lineTo x="0" y="0"/>
              </wp:wrapPolygon>
            </wp:wrapTight>
            <wp:docPr id="17" name="Picture 17" descr="http://images.thaiza.com/38/38_2011080310265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thaiza.com/38/38_201108031026511.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23616" behindDoc="0" locked="0" layoutInCell="1" allowOverlap="1" wp14:anchorId="43AA11EC" wp14:editId="6E7E6026">
            <wp:simplePos x="0" y="0"/>
            <wp:positionH relativeFrom="column">
              <wp:posOffset>291465</wp:posOffset>
            </wp:positionH>
            <wp:positionV relativeFrom="paragraph">
              <wp:posOffset>92446</wp:posOffset>
            </wp:positionV>
            <wp:extent cx="1412240" cy="1619885"/>
            <wp:effectExtent l="0" t="0" r="0" b="0"/>
            <wp:wrapNone/>
            <wp:docPr id="24" name="Picture 2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"/>
                    <a:stretch/>
                  </pic:blipFill>
                  <pic:spPr bwMode="auto">
                    <a:xfrm>
                      <a:off x="0" y="0"/>
                      <a:ext cx="14122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305" w:rsidRDefault="00DA0305" w:rsidP="00DA0305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DA0305" w:rsidRDefault="00DA0305" w:rsidP="00DA0305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DA0305" w:rsidRDefault="00DA0305" w:rsidP="00DA0305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DA0305" w:rsidRDefault="00DA0305" w:rsidP="00DA0305">
      <w:pPr>
        <w:spacing w:line="276" w:lineRule="auto"/>
        <w:ind w:left="1440" w:hanging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DA0305" w:rsidRDefault="00DA0305" w:rsidP="00DA0305">
      <w:pPr>
        <w:spacing w:line="276" w:lineRule="auto"/>
        <w:ind w:left="1440" w:hanging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A05F26" w:rsidRPr="00DA0305" w:rsidRDefault="00A05F26" w:rsidP="00A05F26">
      <w:pPr>
        <w:spacing w:line="276" w:lineRule="auto"/>
        <w:ind w:left="1418" w:hanging="1418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364306" w:rsidRDefault="00364306" w:rsidP="00083DD9">
      <w:pPr>
        <w:ind w:left="1418" w:hanging="1418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3E7DF2" w:rsidRDefault="00DA0305" w:rsidP="00364306">
      <w:pPr>
        <w:ind w:left="1418" w:hanging="1418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lastRenderedPageBreak/>
        <w:t xml:space="preserve">16.30 น. </w:t>
      </w: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ab/>
      </w:r>
      <w:r w:rsidRPr="00DA030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นำท่านเดินทางสู่ </w:t>
      </w:r>
      <w:r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เมืองนากา</w:t>
      </w:r>
      <w:proofErr w:type="spellStart"/>
      <w:r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ก็อต</w:t>
      </w:r>
      <w:proofErr w:type="spellEnd"/>
      <w:r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“</w:t>
      </w:r>
      <w:r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t>NARKAKOT</w:t>
      </w:r>
      <w:r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” </w:t>
      </w:r>
      <w:r w:rsidRPr="00DA030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(ประมาณ 1 ชม.</w:t>
      </w:r>
      <w:r w:rsidR="00E634F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)</w:t>
      </w:r>
      <w:r w:rsidR="00796CCA"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“เทือกเขานากาก๊อต</w:t>
      </w:r>
      <w:r w:rsidR="00796CCA" w:rsidRPr="00796CC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5D49C3" w:rsidRPr="005D49C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ในอ้อมกอดของหิมาลัย</w:t>
      </w:r>
      <w:r w:rsidR="005D49C3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..</w:t>
      </w:r>
      <w:r w:rsidR="00796CCA" w:rsidRPr="00796CC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เมืองที่ชมพระอาทิตย์ตกและพระอาทิตย์ขึ้นได้สวยงาม</w:t>
      </w:r>
      <w:r w:rsidR="00796CCA" w:rsidRPr="00796CC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796CCA" w:rsidRPr="00796CC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และเป็นจุดชมทัศนียภาพของเทือกเขาหิมาลัยได้อย่างชัดเจน</w:t>
      </w:r>
      <w:r w:rsidR="00796CCA" w:rsidRPr="00796CC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796CCA" w:rsidRPr="00796CC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นากา</w:t>
      </w:r>
      <w:proofErr w:type="spellStart"/>
      <w:r w:rsidR="00796CCA" w:rsidRPr="00796CC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ก็อต</w:t>
      </w:r>
      <w:proofErr w:type="spellEnd"/>
      <w:r w:rsidR="00796CCA" w:rsidRPr="00796CC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796CCA" w:rsidRPr="00796CC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เป็นเมืองตากอากาศของชาวเนปาลี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796CCA" w:rsidRPr="00DA030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สัมผัสธรรมชาติเทือกเขาหิมาลัย รถไต่ระดับความสูงของเทือกเขาที่คดโค้งและมีทิวทัศน์นาคันบันไดที่สวยงามอย่างยิ่ง </w:t>
      </w:r>
      <w:r w:rsidR="004B41C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…</w:t>
      </w:r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ตะวันลา</w:t>
      </w:r>
      <w:r w:rsidR="004B41C0" w:rsidRPr="004B41C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.. </w:t>
      </w:r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ที่นากา</w:t>
      </w:r>
      <w:proofErr w:type="spellStart"/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ก็อต</w:t>
      </w:r>
      <w:proofErr w:type="spellEnd"/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หากอากาศดีจะสามารถเห็นยอดเขาเอ</w:t>
      </w:r>
      <w:proofErr w:type="spellStart"/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เวอร์</w:t>
      </w:r>
      <w:proofErr w:type="spellEnd"/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เรส</w:t>
      </w:r>
      <w:r w:rsidR="004B41C0" w:rsidRPr="004B41C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="004B41C0" w:rsidRPr="004B41C0">
        <w:rPr>
          <w:rFonts w:ascii="Arial Unicode MS" w:eastAsia="Arial Unicode MS" w:hAnsi="Arial Unicode MS" w:cs="Arial Unicode MS"/>
          <w:color w:val="000080"/>
          <w:sz w:val="20"/>
          <w:szCs w:val="20"/>
        </w:rPr>
        <w:t>Mount Everest</w:t>
      </w:r>
      <w:r w:rsidR="004B41C0" w:rsidRPr="004B41C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ด้วย</w:t>
      </w:r>
      <w:r w:rsidR="004B41C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…</w:t>
      </w:r>
      <w:r w:rsid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ระหว่างท่านจะได้ชม</w:t>
      </w:r>
      <w:r w:rsid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การ</w:t>
      </w:r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ปลูกผักทำนาแบบขั้นบันได</w:t>
      </w:r>
      <w:r w:rsid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..</w:t>
      </w:r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พบกับเทือกเขาหิมาลัยฝั่งตะวันออกประกอบด้วยยอดเขา</w:t>
      </w:r>
      <w:r w:rsidR="004B41C0" w:rsidRPr="004B41C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4B41C0" w:rsidRPr="004B41C0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Ganesh, </w:t>
      </w:r>
      <w:proofErr w:type="spellStart"/>
      <w:r w:rsidR="004B41C0" w:rsidRPr="004B41C0">
        <w:rPr>
          <w:rFonts w:ascii="Arial Unicode MS" w:eastAsia="Arial Unicode MS" w:hAnsi="Arial Unicode MS" w:cs="Arial Unicode MS"/>
          <w:color w:val="000080"/>
          <w:sz w:val="20"/>
          <w:szCs w:val="20"/>
        </w:rPr>
        <w:t>Langtang</w:t>
      </w:r>
      <w:proofErr w:type="spellEnd"/>
      <w:r w:rsidR="004B41C0" w:rsidRPr="004B41C0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 </w:t>
      </w:r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ฯลฯ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4B41C0" w:rsidRPr="004B41C0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เป็นแนวยาวนับร้อยกิโลเมตร</w:t>
      </w:r>
      <w:r w:rsidR="004B41C0" w:rsidRPr="004B41C0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ในระหว่างทา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ง</w:t>
      </w:r>
      <w:r w:rsid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......</w:t>
      </w:r>
      <w:r w:rsidR="00E11151" w:rsidRP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ชมพระอาทิตย์ตก</w:t>
      </w:r>
      <w:r w:rsidR="00E11151" w:rsidRPr="00E1115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E11151" w:rsidRP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พักโรงแรมบนเขานาการ์</w:t>
      </w:r>
      <w:proofErr w:type="spellStart"/>
      <w:r w:rsidR="00E11151" w:rsidRP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ก็อต</w:t>
      </w:r>
      <w:proofErr w:type="spellEnd"/>
      <w:r w:rsidR="00E11151" w:rsidRPr="00E1115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1 </w:t>
      </w:r>
      <w:r w:rsidR="00E11151" w:rsidRP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คืน</w:t>
      </w:r>
      <w:r w:rsid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นี้</w:t>
      </w:r>
      <w:r w:rsidR="00E11151" w:rsidRP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ด้วยความสูง</w:t>
      </w:r>
      <w:r w:rsidR="00E11151" w:rsidRPr="00E1115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2,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2</w:t>
      </w:r>
      <w:r w:rsidR="00E11151" w:rsidRPr="00E1115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00 </w:t>
      </w:r>
      <w:r w:rsidR="00E11151" w:rsidRP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เมตรจากระดับน้ำทะเล</w:t>
      </w:r>
      <w:r w:rsidR="00364306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E11151" w:rsidRP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เป็นจุดชมวิวที่สวยงามมาก</w:t>
      </w:r>
      <w:r w:rsidR="00E1115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</w:p>
    <w:p w:rsidR="00DA0305" w:rsidRDefault="00364306" w:rsidP="00083DD9">
      <w:pPr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826688" behindDoc="1" locked="0" layoutInCell="1" allowOverlap="1" wp14:anchorId="013B94B5" wp14:editId="65C4A3D1">
            <wp:simplePos x="0" y="0"/>
            <wp:positionH relativeFrom="column">
              <wp:posOffset>3805555</wp:posOffset>
            </wp:positionH>
            <wp:positionV relativeFrom="paragraph">
              <wp:posOffset>277495</wp:posOffset>
            </wp:positionV>
            <wp:extent cx="3048000" cy="1692275"/>
            <wp:effectExtent l="0" t="0" r="0" b="3175"/>
            <wp:wrapThrough wrapText="bothSides">
              <wp:wrapPolygon edited="0">
                <wp:start x="0" y="0"/>
                <wp:lineTo x="0" y="21397"/>
                <wp:lineTo x="21465" y="21397"/>
                <wp:lineTo x="21465" y="0"/>
                <wp:lineTo x="0" y="0"/>
              </wp:wrapPolygon>
            </wp:wrapThrough>
            <wp:docPr id="238" name="Picture 238" descr="ผลการค้นหารูปภาพสำหรับ Nagar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Nagarko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25664" behindDoc="0" locked="0" layoutInCell="1" allowOverlap="1" wp14:anchorId="43CD6E61" wp14:editId="3B10624B">
            <wp:simplePos x="0" y="0"/>
            <wp:positionH relativeFrom="column">
              <wp:posOffset>-36195</wp:posOffset>
            </wp:positionH>
            <wp:positionV relativeFrom="paragraph">
              <wp:posOffset>275590</wp:posOffset>
            </wp:positionV>
            <wp:extent cx="3841750" cy="1692910"/>
            <wp:effectExtent l="0" t="0" r="6350" b="2540"/>
            <wp:wrapSquare wrapText="bothSides"/>
            <wp:docPr id="31" name="Picture 31" descr="ผลการค้นหารูปภาพสำหรับ Nagar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Nagarko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305" w:rsidRPr="00DA030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ค่ำ</w:t>
      </w:r>
      <w:r w:rsidR="00DA0305" w:rsidRPr="00DA030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="007F017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ab/>
      </w:r>
      <w:r w:rsidR="00DA0305"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sym w:font="Webdings" w:char="F0E4"/>
      </w:r>
      <w:r w:rsidR="00DA0305"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รับประทานอาหารค่ำ ณ โรงแรม (อาหารจีน)</w:t>
      </w:r>
      <w:r w:rsidR="00DA0305" w:rsidRPr="00DA030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DA0305"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และอิสระพักผ่อนตามอัธยาศัย</w:t>
      </w:r>
    </w:p>
    <w:p w:rsidR="00DA0305" w:rsidRPr="00DA0305" w:rsidRDefault="00C5493E" w:rsidP="0035653A">
      <w:pPr>
        <w:spacing w:line="276" w:lineRule="auto"/>
        <w:jc w:val="right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ab/>
      </w:r>
      <w:r w:rsidR="00DA0305"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ที่พัก ณ  </w:t>
      </w:r>
      <w:r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t>NIVA LODGE  RESORT</w:t>
      </w:r>
      <w:r w:rsidR="00DA0305" w:rsidRPr="00DA0305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หรือเทียบเท่า </w:t>
      </w:r>
    </w:p>
    <w:tbl>
      <w:tblPr>
        <w:tblStyle w:val="TableGrid"/>
        <w:tblW w:w="11199" w:type="dxa"/>
        <w:tblInd w:w="-34" w:type="dxa"/>
        <w:tblBorders>
          <w:top w:val="dotDash" w:sz="4" w:space="0" w:color="E36C0A" w:themeColor="accent6" w:themeShade="BF"/>
          <w:left w:val="dotDash" w:sz="4" w:space="0" w:color="E36C0A" w:themeColor="accent6" w:themeShade="BF"/>
          <w:bottom w:val="dotDash" w:sz="4" w:space="0" w:color="E36C0A" w:themeColor="accent6" w:themeShade="BF"/>
          <w:right w:val="dotDash" w:sz="4" w:space="0" w:color="E36C0A" w:themeColor="accent6" w:themeShade="BF"/>
          <w:insideH w:val="dotDash" w:sz="4" w:space="0" w:color="E36C0A" w:themeColor="accent6" w:themeShade="BF"/>
          <w:insideV w:val="dotDash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609"/>
        <w:gridCol w:w="8172"/>
        <w:gridCol w:w="426"/>
        <w:gridCol w:w="425"/>
        <w:gridCol w:w="567"/>
      </w:tblGrid>
      <w:tr w:rsidR="007F0171" w:rsidRPr="007F0171" w:rsidTr="00F70690">
        <w:tc>
          <w:tcPr>
            <w:tcW w:w="1609" w:type="dxa"/>
            <w:shd w:val="clear" w:color="auto" w:fill="CC99FF"/>
            <w:vAlign w:val="center"/>
          </w:tcPr>
          <w:p w:rsidR="00796CCA" w:rsidRPr="007F0171" w:rsidRDefault="00796CCA" w:rsidP="00F70690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</w:pPr>
            <w:r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วันที่ 3</w:t>
            </w:r>
          </w:p>
        </w:tc>
        <w:tc>
          <w:tcPr>
            <w:tcW w:w="8172" w:type="dxa"/>
            <w:shd w:val="clear" w:color="auto" w:fill="CC99FF"/>
            <w:vAlign w:val="center"/>
          </w:tcPr>
          <w:p w:rsidR="00796CCA" w:rsidRPr="007F0171" w:rsidRDefault="00796CCA" w:rsidP="00796CCA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</w:pPr>
            <w:r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ยอดเขานากาก๊อต-กาฐมาณฑุ-พระราชวังปาทัน “เมืองลลิตปู</w:t>
            </w:r>
            <w:proofErr w:type="spellStart"/>
            <w:r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ร</w:t>
            </w:r>
            <w:r w:rsidR="00C05AEC"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์</w:t>
            </w:r>
            <w:proofErr w:type="spellEnd"/>
            <w:r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”</w:t>
            </w:r>
            <w:r w:rsidR="00364306"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r w:rsidR="00364306"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  <w:cs/>
              </w:rPr>
              <w:t>–</w:t>
            </w:r>
            <w:r w:rsidR="00364306"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 xml:space="preserve"> </w:t>
            </w:r>
            <w:proofErr w:type="spellStart"/>
            <w:r w:rsidR="00364306"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ช้</w:t>
            </w:r>
            <w:proofErr w:type="spellEnd"/>
            <w:r w:rsidR="00364306" w:rsidRPr="007F0171">
              <w:rPr>
                <w:rFonts w:ascii="Arial Unicode MS" w:eastAsia="Arial Unicode MS" w:hAnsi="Arial Unicode MS" w:cs="Arial Unicode MS" w:hint="cs"/>
                <w:b/>
                <w:bCs/>
                <w:color w:val="002060"/>
                <w:sz w:val="22"/>
                <w:szCs w:val="22"/>
                <w:cs/>
              </w:rPr>
              <w:t>อปปิ้งย่านทาเมล</w:t>
            </w:r>
          </w:p>
        </w:tc>
        <w:tc>
          <w:tcPr>
            <w:tcW w:w="426" w:type="dxa"/>
            <w:shd w:val="clear" w:color="auto" w:fill="CC99FF"/>
            <w:vAlign w:val="center"/>
          </w:tcPr>
          <w:p w:rsidR="00796CCA" w:rsidRPr="007F0171" w:rsidRDefault="00796CCA" w:rsidP="00F70690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</w:pP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B</w:t>
            </w:r>
          </w:p>
        </w:tc>
        <w:tc>
          <w:tcPr>
            <w:tcW w:w="425" w:type="dxa"/>
            <w:shd w:val="clear" w:color="auto" w:fill="CC99FF"/>
            <w:vAlign w:val="center"/>
          </w:tcPr>
          <w:p w:rsidR="00796CCA" w:rsidRPr="007F0171" w:rsidRDefault="00796CCA" w:rsidP="00F70690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</w:pP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L</w:t>
            </w:r>
          </w:p>
        </w:tc>
        <w:tc>
          <w:tcPr>
            <w:tcW w:w="567" w:type="dxa"/>
            <w:shd w:val="clear" w:color="auto" w:fill="CC99FF"/>
            <w:vAlign w:val="center"/>
          </w:tcPr>
          <w:p w:rsidR="00796CCA" w:rsidRPr="007F0171" w:rsidRDefault="00796CCA" w:rsidP="00F70690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</w:pPr>
            <w:r w:rsidRPr="007F0171">
              <w:rPr>
                <w:rFonts w:ascii="Arial Unicode MS" w:eastAsia="Arial Unicode MS" w:hAnsi="Arial Unicode MS" w:cs="Arial Unicode MS"/>
                <w:b/>
                <w:bCs/>
                <w:color w:val="002060"/>
                <w:sz w:val="22"/>
                <w:szCs w:val="22"/>
              </w:rPr>
              <w:t>D</w:t>
            </w:r>
          </w:p>
        </w:tc>
      </w:tr>
    </w:tbl>
    <w:p w:rsidR="00083DD9" w:rsidRDefault="003E7DF2" w:rsidP="00083DD9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849216" behindDoc="1" locked="0" layoutInCell="1" allowOverlap="1" wp14:anchorId="7E97B607" wp14:editId="1D2F2222">
            <wp:simplePos x="0" y="0"/>
            <wp:positionH relativeFrom="column">
              <wp:posOffset>11430</wp:posOffset>
            </wp:positionH>
            <wp:positionV relativeFrom="paragraph">
              <wp:posOffset>68580</wp:posOffset>
            </wp:positionV>
            <wp:extent cx="695388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39" y="21392"/>
                <wp:lineTo x="21539" y="0"/>
                <wp:lineTo x="0" y="0"/>
              </wp:wrapPolygon>
            </wp:wrapTight>
            <wp:docPr id="3" name="Picture 3" descr="ผลการค้นหารูปภาพสำหรับ Nagar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Nagarko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57"/>
                    <a:stretch/>
                  </pic:blipFill>
                  <pic:spPr bwMode="auto">
                    <a:xfrm>
                      <a:off x="0" y="0"/>
                      <a:ext cx="69538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DD9" w:rsidRDefault="0035653A" w:rsidP="00083DD9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831808" behindDoc="1" locked="0" layoutInCell="1" allowOverlap="1" wp14:anchorId="343D21EF" wp14:editId="284B8E6A">
            <wp:simplePos x="0" y="0"/>
            <wp:positionH relativeFrom="column">
              <wp:posOffset>-163830</wp:posOffset>
            </wp:positionH>
            <wp:positionV relativeFrom="paragraph">
              <wp:posOffset>207314</wp:posOffset>
            </wp:positionV>
            <wp:extent cx="3793490" cy="1816735"/>
            <wp:effectExtent l="0" t="0" r="0" b="0"/>
            <wp:wrapNone/>
            <wp:docPr id="239" name="Picture 239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32832" behindDoc="1" locked="0" layoutInCell="1" allowOverlap="1" wp14:anchorId="75A34202" wp14:editId="13284E33">
            <wp:simplePos x="0" y="0"/>
            <wp:positionH relativeFrom="column">
              <wp:posOffset>3558540</wp:posOffset>
            </wp:positionH>
            <wp:positionV relativeFrom="paragraph">
              <wp:posOffset>202565</wp:posOffset>
            </wp:positionV>
            <wp:extent cx="3232150" cy="1812290"/>
            <wp:effectExtent l="0" t="0" r="6350" b="0"/>
            <wp:wrapNone/>
            <wp:docPr id="244" name="Picture 244" descr="ผลการค้นหารูปภาพสำหรับ sunset at nagarkot ne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sunset at nagarkot nepa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DD9" w:rsidRDefault="00083DD9" w:rsidP="00083DD9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083DD9" w:rsidRDefault="00083DD9" w:rsidP="00083DD9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083DD9" w:rsidRDefault="00083DD9" w:rsidP="00083DD9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083DD9" w:rsidRDefault="00083DD9" w:rsidP="00083DD9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083DD9" w:rsidRDefault="00083DD9" w:rsidP="00083DD9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083DD9" w:rsidRDefault="00083DD9" w:rsidP="00083DD9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35653A" w:rsidRDefault="0035653A" w:rsidP="003D4C91">
      <w:pPr>
        <w:ind w:left="1440" w:hanging="1440"/>
        <w:jc w:val="thaiDistribute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</w:pPr>
    </w:p>
    <w:p w:rsidR="0035653A" w:rsidRDefault="0035653A" w:rsidP="003D4C91">
      <w:pPr>
        <w:ind w:left="1440" w:hanging="1440"/>
        <w:jc w:val="thaiDistribute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</w:pPr>
    </w:p>
    <w:p w:rsidR="0035653A" w:rsidRDefault="0035653A" w:rsidP="003D4C91">
      <w:pPr>
        <w:ind w:left="1440" w:hanging="1440"/>
        <w:jc w:val="thaiDistribute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</w:pPr>
    </w:p>
    <w:p w:rsidR="003D4C91" w:rsidRPr="0035653A" w:rsidRDefault="009A6419" w:rsidP="003D4C91">
      <w:pPr>
        <w:ind w:left="1440" w:hanging="1440"/>
        <w:jc w:val="thaiDistribute"/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</w:pPr>
      <w:r w:rsidRPr="00D14D18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ตื่นแต่เช้าตรู่</w:t>
      </w: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ab/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ชมพระอาทิตย์รุ่งอรุณเหนือเทือกเขาหิมาลัยจากที่พักของท่าน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หรือเดินเล่นสูดอากาศบริสุทธิ์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ถ้าทัศนะวิสัยปลอดโปร่งท่านจะได้เห็นยอดเขา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“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เอเวอเรส</w:t>
      </w:r>
      <w:proofErr w:type="spellStart"/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ท์</w:t>
      </w:r>
      <w:proofErr w:type="spellEnd"/>
      <w:r w:rsidRPr="009A6419">
        <w:rPr>
          <w:rFonts w:ascii="Arial Unicode MS" w:eastAsia="Arial Unicode MS" w:hAnsi="Arial Unicode MS" w:cs="Arial Unicode MS" w:hint="eastAsia"/>
          <w:color w:val="000080"/>
          <w:sz w:val="20"/>
          <w:szCs w:val="20"/>
          <w:cs/>
        </w:rPr>
        <w:t>”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  (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</w:rPr>
        <w:t>MT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</w:rPr>
        <w:t>EVEREST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 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ซึ่งเป็นยอดเขาที่สูงที่สุดในโลก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สูง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8,848 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เมตร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เปรียบได้ว่าเป็น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“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มงกุฎของโลก</w:t>
      </w:r>
      <w:r w:rsidRPr="009A6419">
        <w:rPr>
          <w:rFonts w:ascii="Arial Unicode MS" w:eastAsia="Arial Unicode MS" w:hAnsi="Arial Unicode MS" w:cs="Arial Unicode MS" w:hint="eastAsia"/>
          <w:color w:val="000080"/>
          <w:sz w:val="20"/>
          <w:szCs w:val="20"/>
          <w:cs/>
        </w:rPr>
        <w:t>”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ณ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 </w:t>
      </w:r>
      <w:proofErr w:type="spellStart"/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ที่นี้</w:t>
      </w:r>
      <w:proofErr w:type="spellEnd"/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ท่านจะได้สัมผัสกับบรรยากาศหนาวเย็นอันสดชื่นของธรรมชาติ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ที่สะอาดบริสุทธิ์เหนือเทือกเขาหิมาลัย</w:t>
      </w:r>
      <w:r w:rsidR="003D4C9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....</w:t>
      </w:r>
      <w:r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ท่านจะได้เห็น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lastRenderedPageBreak/>
        <w:t>ภูเขาเปลี่ยนสีทองเปล่งประกายสวยงาม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จนไม่อาจจะกระพริบตาได้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และที่นี่ยังสามารถมองเห็นภูเขาหิมาลัยโดยรอบซึ่งประกอบด้วยยอดเขา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5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ยอด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จากจำนวนยอดเขา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10 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ยอดที่สูงที่ในโลกได้แก่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ยอดเขา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เอ</w:t>
      </w:r>
      <w:proofErr w:type="spellStart"/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เวอร์</w:t>
      </w:r>
      <w:proofErr w:type="spellEnd"/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เรส</w:t>
      </w:r>
      <w:proofErr w:type="spellStart"/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ท์</w:t>
      </w:r>
      <w:proofErr w:type="spellEnd"/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 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</w:rPr>
        <w:t>EVEREST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โลดเส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 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</w:rPr>
        <w:t>LHOTSE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โชยู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 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</w:rPr>
        <w:t>CHO YU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มาลาคู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 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</w:rPr>
        <w:t>MAKALA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3D4C91" w:rsidRPr="009A6419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มานาสรู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</w:rPr>
        <w:t>MAMASLU</w:t>
      </w:r>
      <w:r w:rsid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3D4C91" w:rsidRPr="009A6419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)</w:t>
      </w:r>
      <w:r w:rsid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3D4C91" w:rsidRPr="0035653A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 xml:space="preserve">*** </w:t>
      </w:r>
      <w:r w:rsidR="003D4C91" w:rsidRPr="0035653A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หมายเหตุ</w:t>
      </w:r>
      <w:r w:rsidR="003D4C91" w:rsidRPr="0035653A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 xml:space="preserve"> </w:t>
      </w:r>
      <w:r w:rsidR="003D4C91" w:rsidRPr="0035653A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ในวันที่อากาศโปร่งใส่ท่านสามารถที่จะเห็นเทือกเขาหิมาลัยตลอดแนวตั้งแต่ฝั่งตะวันออกถึงตะวันตกเลยทีเดียว</w:t>
      </w:r>
      <w:r w:rsidR="0035653A" w:rsidRPr="0035653A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 xml:space="preserve"> </w:t>
      </w:r>
      <w:r w:rsidR="0035653A" w:rsidRPr="0035653A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ขึ้นอยู่กับสภาพอากาศวันนั้นเป็นสำคัญ</w:t>
      </w:r>
      <w:r w:rsidR="0035653A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***</w:t>
      </w:r>
    </w:p>
    <w:p w:rsidR="00083DD9" w:rsidRPr="00EF2402" w:rsidRDefault="00083DD9" w:rsidP="00083DD9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EF240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07</w:t>
      </w:r>
      <w:r w:rsidR="003D4C9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.30</w:t>
      </w:r>
      <w:r w:rsidRPr="00EF240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น.</w:t>
      </w:r>
      <w:r w:rsidRPr="00EF240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="007F0171">
        <w:rPr>
          <w:rFonts w:ascii="Arial Unicode MS" w:eastAsia="Arial Unicode MS" w:hAnsi="Arial Unicode MS" w:cs="Arial Unicode MS"/>
          <w:color w:val="000080"/>
          <w:sz w:val="20"/>
          <w:szCs w:val="20"/>
        </w:rPr>
        <w:sym w:font="Webdings" w:char="F0E4"/>
      </w:r>
      <w:r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รับประทานอาหารเช้า ณ ห้องอาหารโรงแรม</w:t>
      </w:r>
      <w:r w:rsidRPr="00EF2402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</w:p>
    <w:p w:rsidR="006A3C8B" w:rsidRDefault="00083DD9" w:rsidP="0035653A">
      <w:pPr>
        <w:spacing w:line="276" w:lineRule="auto"/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08.</w:t>
      </w:r>
      <w:r w:rsidR="003D4C9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30</w:t>
      </w: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น.</w:t>
      </w:r>
      <w:r>
        <w:rPr>
          <w:rFonts w:ascii="Arial Unicode MS" w:eastAsia="Arial Unicode MS" w:hAnsi="Arial Unicode MS" w:cs="Arial Unicode MS"/>
          <w:color w:val="000080"/>
          <w:sz w:val="20"/>
          <w:szCs w:val="20"/>
        </w:rPr>
        <w:tab/>
      </w:r>
      <w:r w:rsidR="006A3C8B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นำท่านเยือน</w:t>
      </w:r>
      <w:r w:rsidR="006A3C8B" w:rsidRPr="00BC00E5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เมืองปาทันหรือปาทาน</w:t>
      </w:r>
      <w:r w:rsidR="006A3C8B" w:rsidRPr="00BC00E5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เมืองเก่ามรดกโลก</w:t>
      </w:r>
      <w:r w:rsidR="006A3C8B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6A3C8B" w:rsidRPr="008239FE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(</w:t>
      </w:r>
      <w:proofErr w:type="spellStart"/>
      <w:r w:rsidR="006A3C8B" w:rsidRPr="008239FE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Patan</w:t>
      </w:r>
      <w:proofErr w:type="spellEnd"/>
      <w:r w:rsidR="006A3C8B" w:rsidRPr="008239FE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 xml:space="preserve"> city</w:t>
      </w:r>
      <w:r w:rsidR="006A3C8B" w:rsidRPr="008239FE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)</w:t>
      </w:r>
      <w:r w:rsidR="006A3C8B" w:rsidRPr="008239FE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เป็นเมืองโบราณ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สร้างในสมัยพระเจ้าอโศกมหาราช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ช่วงศตวรรษที่</w:t>
      </w:r>
      <w:r w:rsidR="006A3C8B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3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ปาตันได้ชื่อว่าเป็นเมืองคู่แฝดของกรุงกาฐมาณฑุได้รับการขนานนามว่าเมืองแห่งความงาม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</w:rPr>
        <w:t>City of Beauty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เป็นเมืองที่รู้จักกันในนามของเมืองแห่งศิลปะอีกด้วย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โดยเฉพาะชื่อเสียงทางศูนย์กลางงานหัตถศิลป์ของชาวทิเบตอพยพ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มีชื่อเสียงในเรื่องพระพุทธรูป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นับเป็นนครโบราณที่ยังมีชีวิต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ภายในเมืองเต็มไปด้วยวัดทางศาสนาฮินดูและสิ่งปลูกสร้างในพุทธศาสนา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สืบเนื่องมาจากความหลากหลายของวัฒนธรรมในยุคกลางทำให้ทั้งศาสนาฮินดูและศาสนาพุทธเฟื่องฟูในแถบนี้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เมืองปะ</w:t>
      </w:r>
      <w:proofErr w:type="spellStart"/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ฏัน</w:t>
      </w:r>
      <w:proofErr w:type="spellEnd"/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นี้นับเป็นผลงานสถาปัตยกรรมและการวางผังเมืองชิ้นเอกแบบเนวารี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มีถนนโบราณตัดตามแนวเหนือ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-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ใต้และตะวันออก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-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ตะวันตกแบ่งเมืองออกเป็น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4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ส่วน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โดยมีจัตุรัสปาตัน</w:t>
      </w:r>
      <w:r w:rsidR="006A3C8B" w:rsidRPr="00BC00E5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ดู</w:t>
      </w:r>
      <w:proofErr w:type="spellStart"/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ร์</w:t>
      </w:r>
      <w:proofErr w:type="spellEnd"/>
      <w:r w:rsidR="006A3C8B" w:rsidRPr="00BC00E5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บาร์และพระราชวังปาตันเป็นศูนย์กลาง</w:t>
      </w:r>
      <w:r w:rsidR="0035653A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 xml:space="preserve"> </w:t>
      </w:r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นำท่านชมรูปปั้นของพระเจ้า</w:t>
      </w:r>
      <w:proofErr w:type="spellStart"/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ภูปฏิ</w:t>
      </w:r>
      <w:proofErr w:type="spellEnd"/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นทรา</w:t>
      </w:r>
      <w:r w:rsidR="006A3C8B" w:rsidRPr="008239FE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 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มัลละ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,  </w:t>
      </w:r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ชมวิหารทองคำ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และชมพระราชวังเก่า</w:t>
      </w:r>
      <w:r w:rsid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ที่เป็นที่ทำพิธีเถลิงราชสมบัติ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ของกษัตริย์ในอดีต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นำท่านชมวัดตะ</w:t>
      </w:r>
      <w:proofErr w:type="spellStart"/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เล</w:t>
      </w:r>
      <w:proofErr w:type="spellEnd"/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จูบาวานี</w:t>
      </w:r>
      <w:r w:rsid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proofErr w:type="spellStart"/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</w:rPr>
        <w:t>Teleju</w:t>
      </w:r>
      <w:proofErr w:type="spellEnd"/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  Bhawani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สร้างขี้นในปี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 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</w:rPr>
        <w:t>1666</w:t>
      </w:r>
      <w:r w:rsidR="006A3C8B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อุทิศให้กับเทพประจำราชวงศ์</w:t>
      </w:r>
      <w:r w:rsid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มีเทวรูปศิวะและพระนางปา</w:t>
      </w:r>
      <w:proofErr w:type="spellStart"/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รว</w:t>
      </w:r>
      <w:proofErr w:type="spellEnd"/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ตีประดับอยู่บนยอดทวารทอง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ปัจจุบันถูกพวกฮิปปี้ขโมยออกนอกประเทศไปแล้ว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ชม</w:t>
      </w:r>
      <w:proofErr w:type="spellStart"/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วั</w:t>
      </w:r>
      <w:proofErr w:type="spellEnd"/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ดก</w:t>
      </w:r>
      <w:proofErr w:type="spellStart"/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ฤษ</w:t>
      </w:r>
      <w:proofErr w:type="spellEnd"/>
      <w:r w:rsidR="006A3C8B" w:rsidRPr="008239FE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ณะ</w:t>
      </w:r>
      <w:r w:rsidR="0035653A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 xml:space="preserve"> 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Krishna </w:t>
      </w:r>
      <w:proofErr w:type="spellStart"/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</w:rPr>
        <w:t>Tempel</w:t>
      </w:r>
      <w:proofErr w:type="spellEnd"/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ตัววัดเป็นหินสร้างแบบซิกขา</w:t>
      </w:r>
      <w:proofErr w:type="spellStart"/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ร์</w:t>
      </w:r>
      <w:proofErr w:type="spellEnd"/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proofErr w:type="spellStart"/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</w:rPr>
        <w:t>Shikhara</w:t>
      </w:r>
      <w:proofErr w:type="spellEnd"/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 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/ </w:t>
      </w:r>
      <w:r w:rsidR="006A3C8B" w:rsidRPr="008239FE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ศิขร</w:t>
      </w:r>
      <w:r w:rsidR="006A3C8B" w:rsidRPr="008239FE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)  </w:t>
      </w:r>
      <w:r w:rsidR="006A3C8B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…</w:t>
      </w:r>
      <w:r w:rsidR="006A3C8B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ได้เวลาอันสมควรนำท่านสู่ภัตต</w:t>
      </w:r>
      <w:r w:rsid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า</w:t>
      </w:r>
      <w:r w:rsidR="006A3C8B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คาร..</w:t>
      </w:r>
    </w:p>
    <w:p w:rsidR="006A3C8B" w:rsidRDefault="00D14D18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761152" behindDoc="1" locked="0" layoutInCell="1" allowOverlap="1" wp14:anchorId="0C4CBD97" wp14:editId="77121322">
            <wp:simplePos x="0" y="0"/>
            <wp:positionH relativeFrom="column">
              <wp:posOffset>2306053</wp:posOffset>
            </wp:positionH>
            <wp:positionV relativeFrom="paragraph">
              <wp:posOffset>96286</wp:posOffset>
            </wp:positionV>
            <wp:extent cx="4652210" cy="1507645"/>
            <wp:effectExtent l="0" t="0" r="0" b="0"/>
            <wp:wrapNone/>
            <wp:docPr id="18" name="Picture 18" descr="ผลการค้นหารูปภาพสำหรับ patan ne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patan nepa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732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60128" behindDoc="0" locked="0" layoutInCell="1" allowOverlap="1" wp14:anchorId="0B74F1EC" wp14:editId="207193DF">
            <wp:simplePos x="0" y="0"/>
            <wp:positionH relativeFrom="column">
              <wp:posOffset>-17886</wp:posOffset>
            </wp:positionH>
            <wp:positionV relativeFrom="paragraph">
              <wp:posOffset>96287</wp:posOffset>
            </wp:positionV>
            <wp:extent cx="2323940" cy="1503188"/>
            <wp:effectExtent l="0" t="0" r="635" b="1905"/>
            <wp:wrapNone/>
            <wp:docPr id="6" name="Picture 6" descr="C:\Users\Administrator\Desktop\BBB\nepal-pic\Patan Durbar Square Nep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BBB\nepal-pic\Patan Durbar Square Nepal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71" cy="15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C8B" w:rsidRDefault="006A3C8B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6A3C8B" w:rsidRDefault="006A3C8B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6A3C8B" w:rsidRDefault="006A3C8B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6A3C8B" w:rsidRDefault="006A3C8B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6A3C8B" w:rsidRDefault="006A3C8B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6A3C8B" w:rsidRPr="00B57EE3" w:rsidRDefault="006A3C8B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</w:pPr>
    </w:p>
    <w:p w:rsidR="00D14D18" w:rsidRDefault="00D14D18" w:rsidP="00BE0024">
      <w:pPr>
        <w:jc w:val="thaiDistribute"/>
        <w:rPr>
          <w:rFonts w:ascii="FreesiaUPC" w:hAnsi="FreesiaUPC" w:cs="FreesiaUPC"/>
          <w:b/>
          <w:bCs/>
          <w:color w:val="000080"/>
          <w:sz w:val="32"/>
          <w:szCs w:val="32"/>
        </w:rPr>
      </w:pPr>
    </w:p>
    <w:p w:rsidR="00BE0024" w:rsidRPr="0035653A" w:rsidRDefault="00BE0024" w:rsidP="00D14D18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เที่ยง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</w:rPr>
        <w:sym w:font="Webdings" w:char="F0E4"/>
      </w:r>
      <w:r w:rsidR="00D14D18"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รับประทานอาหาร</w:t>
      </w:r>
      <w:r w:rsid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กลางวัน</w:t>
      </w:r>
      <w:r w:rsidR="00D14D18"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ณ ภัตตาคารครัวไทย (อาหารไทย)</w:t>
      </w:r>
    </w:p>
    <w:p w:rsidR="00BE0024" w:rsidRPr="0035653A" w:rsidRDefault="00BE0024" w:rsidP="00D14D18">
      <w:pPr>
        <w:ind w:left="1418" w:hanging="1418"/>
        <w:jc w:val="thaiDistribute"/>
        <w:rPr>
          <w:rFonts w:ascii="Leelawadee" w:eastAsia="Arial Unicode MS" w:hAnsi="Leelawadee" w:cs="Leelawadee"/>
          <w:color w:val="000080"/>
          <w:sz w:val="22"/>
          <w:szCs w:val="22"/>
        </w:rPr>
      </w:pP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13.00 น.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  <w:t>ให้ท่านอิสระ</w:t>
      </w:r>
      <w:proofErr w:type="spellStart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ช้</w:t>
      </w:r>
      <w:proofErr w:type="spellEnd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อปปิ้งสินค้าพื้นเมือง ย่านทาเมล (</w:t>
      </w:r>
      <w:proofErr w:type="spellStart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</w:rPr>
        <w:t>Thamel</w:t>
      </w:r>
      <w:proofErr w:type="spellEnd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) เป็นศูนย์กลางความเจริญของกรุงกาฐมาณฑุ สองข้างทางเต็มไปด้วย โรงแรมที่พักราคาถูก ร้านอาหารนานาชาติ ร้านขายของ ร้านอินเตอร์เน็ต ฯลฯ จึงเป็นจุดพักของนักท่องเที่ยวที่เพิ่งเดินทางมาถึงเนปาลเพื่อการวางแผนท่องเที่ยวในที่</w:t>
      </w:r>
      <w:proofErr w:type="spellStart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ต่างๆ</w:t>
      </w:r>
      <w:proofErr w:type="spellEnd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นอกจากนี้ย่านทาเมลยังเป็นแหล่ง</w:t>
      </w:r>
      <w:proofErr w:type="spellStart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ช้</w:t>
      </w:r>
      <w:proofErr w:type="spellEnd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อปปิ้งที่ขึ้นชื่อ โดยเฉพาะสินค้าจำพวกหัตถกรรมพื้นเมือง เครื่องประดับที่ทำจากหิน</w:t>
      </w:r>
      <w:proofErr w:type="spellStart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ต่างๆ</w:t>
      </w:r>
      <w:proofErr w:type="spellEnd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และอุปกรณ์สำหรับการเดินปีน ลักษณะคล้ายกับถนนข้าวสารของเมืองไทย แต่สินค้าหลากหายกว่าเยอะ ถนนข้าวสารบ้านเรา อาทิ ผ้าพาสมีน่า กระเป๋า เสื้อผ้า และของที่ระลึกอีกมากมาย ซึ่งสามารถต่อรองราคาได้....ตามความพอใจของท่านซึ่งต้องใช้ความสามารถเฉพาะตัวกัน</w:t>
      </w:r>
      <w:proofErr w:type="spellStart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จริงๆ</w:t>
      </w:r>
      <w:proofErr w:type="spellEnd"/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  <w:r>
        <w:rPr>
          <w:rFonts w:ascii="Arundina Serif" w:hAnsi="Arundina Serif" w:cs="Arundina Serif"/>
          <w:b/>
          <w:bCs/>
          <w:noProof/>
          <w:color w:val="000080"/>
          <w:sz w:val="28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4042A123" wp14:editId="572C8E5C">
                <wp:simplePos x="0" y="0"/>
                <wp:positionH relativeFrom="column">
                  <wp:posOffset>164432</wp:posOffset>
                </wp:positionH>
                <wp:positionV relativeFrom="paragraph">
                  <wp:posOffset>105911</wp:posOffset>
                </wp:positionV>
                <wp:extent cx="6697144" cy="1435735"/>
                <wp:effectExtent l="171450" t="171450" r="8890" b="33591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144" cy="1435735"/>
                          <a:chOff x="0" y="0"/>
                          <a:chExt cx="6708297" cy="1440382"/>
                        </a:xfrm>
                      </wpg:grpSpPr>
                      <pic:pic xmlns:pic="http://schemas.openxmlformats.org/drawingml/2006/picture">
                        <pic:nvPicPr>
                          <pic:cNvPr id="278" name="Picture 27" descr="Description: Description: http://www.hotelvaishali.com/image_show/dynamic_uploads/620/320/b0604e44ee03c9298e6b3b280a349a53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619" y="0"/>
                            <a:ext cx="2257678" cy="144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" name="Picture 29" descr="http://www.himalayanglacier.com/blog/wp-content/uploads/2012/12/thamel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97" cy="141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0" name="Picture 34" descr="Description: Description: https://encrypted-tbn3.gstatic.com/images?q=tbn:ANd9GcTsXR2-x2xI4oXgCTCaWh4PoG9srjvCEL6B2adSO-D0vTJB035JCw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034" y="0"/>
                            <a:ext cx="2160573" cy="144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22863" id="Group 277" o:spid="_x0000_s1026" style="position:absolute;margin-left:12.95pt;margin-top:8.35pt;width:527.35pt;height:113.05pt;z-index:251748864;mso-width-relative:margin;mso-height-relative:margin" coordsize="67082,14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Description: Description: http://www.hotelvaishali.com/image_show/dynamic_uploads/620/320/b0604e44ee03c9298e6b3b280a349a53.jpg" style="position:absolute;left:44506;width:22576;height:1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">
                  <v:imagedata r:id="rId38" o:title="b0604e44ee03c9298e6b3b280a349a53"/>
                  <v:path arrowok="t"/>
                </v:shape>
                <v:shape id="Picture 29" o:spid="_x0000_s1028" type="#_x0000_t75" alt="http://www.himalayanglacier.com/blog/wp-content/uploads/2012/12/thamel.jpg" style="position:absolute;width:21362;height:1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">
                  <v:imagedata r:id="rId39" o:title="thamel"/>
                  <v:shadow on="t" color="#333" opacity="42598f" origin="-.5,-.5" offset="2.74397mm,2.74397mm"/>
                  <v:path arrowok="t"/>
                </v:shape>
                <v:shape id="Picture 34" o:spid="_x0000_s1029" type="#_x0000_t75" alt="Description: Description: https://encrypted-tbn3.gstatic.com/images?q=tbn:ANd9GcTsXR2-x2xI4oXgCTCaWh4PoG9srjvCEL6B2adSO-D0vTJB035JCw" style="position:absolute;left:22010;width:21606;height:1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">
                  <v:imagedata r:id="rId40" o:title="ANd9GcTsXR2-x2xI4oXgCTCaWh4PoG9srjvCEL6B2adSO-D0vTJB035JCw"/>
                  <v:path arrowok="t"/>
                </v:shape>
              </v:group>
            </w:pict>
          </mc:Fallback>
        </mc:AlternateContent>
      </w:r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BE0024" w:rsidRDefault="00BE0024" w:rsidP="00BE0024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 w:hint="cs"/>
          <w:color w:val="000080"/>
          <w:sz w:val="22"/>
          <w:szCs w:val="22"/>
          <w:cs/>
        </w:rPr>
        <w:t>14.30 น.</w:t>
      </w:r>
      <w:r w:rsidR="00D14D1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ab/>
      </w:r>
      <w:r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นำท่าน</w:t>
      </w:r>
      <w:r w:rsidRPr="00D841D8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ชมปศุ</w:t>
      </w:r>
      <w:proofErr w:type="spellStart"/>
      <w:r w:rsidRPr="00D841D8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ปฏิ</w:t>
      </w:r>
      <w:proofErr w:type="spellEnd"/>
      <w:r w:rsidRPr="00D841D8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นารถ</w:t>
      </w:r>
      <w:r w:rsid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</w:t>
      </w:r>
      <w:proofErr w:type="spellStart"/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</w:rPr>
        <w:t>Pashupatinath</w:t>
      </w:r>
      <w:proofErr w:type="spellEnd"/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 Temple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)</w:t>
      </w:r>
      <w:r w:rsidRPr="00D841D8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ที่สร้างขึ้นโดยพระเจ้าภูบาลสิงห์แห่งราชวงศ์มัลละ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ในปี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 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</w:rPr>
        <w:t>1696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เพื่อถวายองค์พระศิวะ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ในภาคองค์ปศุปติ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หรือ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เจ้าแห่งเวไนยสัตว์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และที่สำคัญคือ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วัดปศุปตินาถได้ถูกจัดให้เป็นมรดกโลก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แล้วในปี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E32964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 </w:t>
      </w:r>
      <w:r w:rsidRPr="00E32964">
        <w:rPr>
          <w:rFonts w:ascii="Arial Unicode MS" w:eastAsia="Arial Unicode MS" w:hAnsi="Arial Unicode MS" w:cs="Arial Unicode MS"/>
          <w:color w:val="000080"/>
          <w:sz w:val="20"/>
          <w:szCs w:val="20"/>
        </w:rPr>
        <w:t>2522</w:t>
      </w:r>
      <w:r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…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วัดนี้มีสัญลักษณ์ของเทพเจ้า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“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ตรีมูรติ</w:t>
      </w:r>
      <w:r w:rsidRPr="00D841D8">
        <w:rPr>
          <w:rFonts w:ascii="Arial Unicode MS" w:eastAsia="Arial Unicode MS" w:hAnsi="Arial Unicode MS" w:cs="Arial Unicode MS" w:hint="eastAsia"/>
          <w:color w:val="000080"/>
          <w:sz w:val="20"/>
          <w:szCs w:val="20"/>
          <w:cs/>
        </w:rPr>
        <w:t>”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อยู่มากมาย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ซึ่งหมายถึงพระพรมเป็นผู้สร้าง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พระวิษณุหรือพระนารายณ์เป็นผู้รักษา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และพระศิวะเป็นผู้ทำลาย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โดยเฉพาะศิวะลึงค์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เป็นเครื่องหมายบุรุษเพศ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สัญลักษณ์ของพระศิวะจะพบเห็นมากที่สุด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เป็นวัดฮินดูที่สำคัญมากที่สุดในเนปาลตั้งอยู่ริมแม่น้ำภัคมาติ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ท่านมีโอกาสเห็นพิธีกรรมทางศาสนาฮินดู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ณ</w:t>
      </w:r>
      <w:r w:rsidRPr="00D841D8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D841D8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วัดแห่งนี้</w:t>
      </w:r>
    </w:p>
    <w:p w:rsidR="00BE0024" w:rsidRDefault="00DF4A6A" w:rsidP="00BE0024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38976" behindDoc="0" locked="0" layoutInCell="1" allowOverlap="1" wp14:anchorId="635E46AC" wp14:editId="32CA19DD">
            <wp:simplePos x="0" y="0"/>
            <wp:positionH relativeFrom="column">
              <wp:posOffset>1912620</wp:posOffset>
            </wp:positionH>
            <wp:positionV relativeFrom="paragraph">
              <wp:posOffset>73660</wp:posOffset>
            </wp:positionV>
            <wp:extent cx="1042670" cy="1418590"/>
            <wp:effectExtent l="0" t="0" r="5080" b="0"/>
            <wp:wrapNone/>
            <wp:docPr id="253" name="Picture 253" descr="ผลการค้นหารูปภาพสำหรับ pashupatinath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pashupatinath templ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37952" behindDoc="1" locked="0" layoutInCell="1" allowOverlap="1" wp14:anchorId="0E4F03E9" wp14:editId="0855C635">
            <wp:simplePos x="0" y="0"/>
            <wp:positionH relativeFrom="column">
              <wp:posOffset>2445385</wp:posOffset>
            </wp:positionH>
            <wp:positionV relativeFrom="paragraph">
              <wp:posOffset>97155</wp:posOffset>
            </wp:positionV>
            <wp:extent cx="2341880" cy="1397635"/>
            <wp:effectExtent l="0" t="0" r="1270" b="0"/>
            <wp:wrapNone/>
            <wp:docPr id="256" name="Picture 256" descr="ผลการค้นหารูปภาพสำหรับ pashupatinath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pashupatinath templ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40000" behindDoc="0" locked="0" layoutInCell="1" allowOverlap="1" wp14:anchorId="5DA19A72" wp14:editId="1BAEF44A">
            <wp:simplePos x="0" y="0"/>
            <wp:positionH relativeFrom="column">
              <wp:posOffset>4784960</wp:posOffset>
            </wp:positionH>
            <wp:positionV relativeFrom="paragraph">
              <wp:posOffset>97155</wp:posOffset>
            </wp:positionV>
            <wp:extent cx="2100901" cy="1395663"/>
            <wp:effectExtent l="0" t="0" r="0" b="0"/>
            <wp:wrapNone/>
            <wp:docPr id="255" name="Picture 255" descr="ผลการค้นหารูปภาพสำหรับ pashupatinath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pashupatinath templ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01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836928" behindDoc="1" locked="0" layoutInCell="1" allowOverlap="1" wp14:anchorId="21DE6B70" wp14:editId="6CCC7623">
            <wp:simplePos x="0" y="0"/>
            <wp:positionH relativeFrom="column">
              <wp:posOffset>107950</wp:posOffset>
            </wp:positionH>
            <wp:positionV relativeFrom="paragraph">
              <wp:posOffset>97155</wp:posOffset>
            </wp:positionV>
            <wp:extent cx="1868805" cy="1400175"/>
            <wp:effectExtent l="0" t="0" r="0" b="9525"/>
            <wp:wrapNone/>
            <wp:docPr id="259" name="Picture 259" descr="ผลการค้นหารูปภาพสำหรับ pashupatinath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pashupatinath templ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024" w:rsidRDefault="00BE0024" w:rsidP="00BE0024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BE0024" w:rsidRDefault="00BE0024" w:rsidP="00BE0024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BE0024" w:rsidRDefault="00BE0024" w:rsidP="006A3C8B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DF4A6A" w:rsidRPr="00DF4A6A" w:rsidRDefault="00DF4A6A" w:rsidP="00082683">
      <w:pPr>
        <w:spacing w:line="276" w:lineRule="auto"/>
        <w:ind w:left="1440" w:hanging="1440"/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10"/>
          <w:szCs w:val="10"/>
        </w:rPr>
      </w:pPr>
    </w:p>
    <w:p w:rsidR="00082683" w:rsidRPr="0035653A" w:rsidRDefault="00082683" w:rsidP="00082683">
      <w:pPr>
        <w:spacing w:line="276" w:lineRule="auto"/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จากนั้น</w:t>
      </w:r>
      <w:r w:rsidRPr="0035653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ab/>
        <w:t>นำท่านสู่</w:t>
      </w:r>
      <w:r w:rsidR="00C05AEC" w:rsidRPr="0035653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มหาเจดีย์โพธ</w:t>
      </w:r>
      <w:r w:rsidR="00C05AEC" w:rsidRPr="0035653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ิ์</w:t>
      </w:r>
      <w:r w:rsidRPr="0035653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นาถ</w:t>
      </w:r>
      <w:r w:rsidRPr="0035653A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หรือพุทธนาถ</w:t>
      </w:r>
      <w:r w:rsidRPr="0035653A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(</w:t>
      </w:r>
      <w:proofErr w:type="spellStart"/>
      <w:r w:rsidRPr="0035653A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Boudhanath</w:t>
      </w:r>
      <w:proofErr w:type="spellEnd"/>
      <w:r w:rsidRPr="0035653A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)</w:t>
      </w:r>
      <w:r w:rsidRPr="0035653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เจดีย์ที่ใหญ่ที่สุดในเนปาลบนเจดีย์มีดวงตาเห็นธรรมของพระพุทธเจ้า</w:t>
      </w:r>
      <w:r w:rsidRPr="0035653A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(</w:t>
      </w:r>
      <w:r w:rsidRPr="0035653A">
        <w:rPr>
          <w:rFonts w:ascii="Arial Unicode MS" w:eastAsia="Arial Unicode MS" w:hAnsi="Arial Unicode MS" w:cs="Arial Unicode MS"/>
          <w:color w:val="0000FF"/>
          <w:sz w:val="20"/>
          <w:szCs w:val="20"/>
        </w:rPr>
        <w:t>Wisdom Eyes</w:t>
      </w:r>
      <w:r w:rsidRPr="0035653A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)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ทั้งสี่ทิศ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บริเวณรอบวัดเป็นแหล่งชุมชนของชาวพุทธมหายานจากทิเบตที่อพยพเข้ามาเมื่อปีพ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 2502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จึงจะเห็นพระทิเบตและคนทั่วไปยืนแกว่งล้อมนต์พร้อมกับสวดมนต์อยู่ทั่วไป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องค์การยูเนสโกขึ้นได้ทะเบียนสถานที่แห่งนี้เป็นมรดกโลกในปี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ศ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.2522</w:t>
      </w:r>
    </w:p>
    <w:p w:rsidR="00082683" w:rsidRDefault="00DF4A6A" w:rsidP="00082683">
      <w:pPr>
        <w:spacing w:line="276" w:lineRule="auto"/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845120" behindDoc="1" locked="0" layoutInCell="1" allowOverlap="1" wp14:anchorId="7ADCFD5E" wp14:editId="0AF10B7E">
            <wp:simplePos x="0" y="0"/>
            <wp:positionH relativeFrom="column">
              <wp:posOffset>2378242</wp:posOffset>
            </wp:positionH>
            <wp:positionV relativeFrom="paragraph">
              <wp:posOffset>-668</wp:posOffset>
            </wp:positionV>
            <wp:extent cx="4523874" cy="1746969"/>
            <wp:effectExtent l="0" t="0" r="0" b="5715"/>
            <wp:wrapNone/>
            <wp:docPr id="2" name="Picture 2" descr="C:\Users\Administrator\Desktop\BBB\nepal-pic\swayambhu-leisur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BBB\nepal-pic\swayambhu-leisure-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57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683">
        <w:rPr>
          <w:noProof/>
          <w:lang w:eastAsia="en-US"/>
        </w:rPr>
        <w:drawing>
          <wp:anchor distT="0" distB="0" distL="114300" distR="114300" simplePos="0" relativeHeight="251846144" behindDoc="1" locked="0" layoutInCell="1" allowOverlap="1" wp14:anchorId="5C529C7D" wp14:editId="684A5EB2">
            <wp:simplePos x="0" y="0"/>
            <wp:positionH relativeFrom="column">
              <wp:posOffset>68179</wp:posOffset>
            </wp:positionH>
            <wp:positionV relativeFrom="paragraph">
              <wp:posOffset>-668</wp:posOffset>
            </wp:positionV>
            <wp:extent cx="2497740" cy="1757669"/>
            <wp:effectExtent l="0" t="0" r="0" b="0"/>
            <wp:wrapNone/>
            <wp:docPr id="1" name="Picture 1" descr="C:\Users\Administrator\Desktop\BBB\nepal-pic\kathmandu_nepal_holidays-540x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BBB\nepal-pic\kathmandu_nepal_holidays-540x38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40" cy="17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83" w:rsidRDefault="00082683" w:rsidP="00082683">
      <w:pPr>
        <w:spacing w:line="276" w:lineRule="auto"/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082683" w:rsidRDefault="00082683" w:rsidP="00082683">
      <w:pPr>
        <w:spacing w:line="276" w:lineRule="auto"/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082683" w:rsidRPr="00D0135D" w:rsidRDefault="00082683" w:rsidP="00082683">
      <w:pPr>
        <w:spacing w:line="276" w:lineRule="auto"/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082683" w:rsidRDefault="00082683" w:rsidP="00082683">
      <w:pPr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082683" w:rsidRDefault="00082683" w:rsidP="00082683">
      <w:pPr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082683" w:rsidRDefault="00082683" w:rsidP="00082683">
      <w:pPr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6A3C8B" w:rsidRDefault="0035653A" w:rsidP="003F4254">
      <w:pPr>
        <w:ind w:left="1440" w:hanging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19.00</w:t>
      </w:r>
      <w:r w:rsidR="006A3C8B"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น.</w:t>
      </w:r>
      <w:r w:rsidR="006A3C8B"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="007F0171">
        <w:rPr>
          <w:rFonts w:ascii="Arial Unicode MS" w:eastAsia="Arial Unicode MS" w:hAnsi="Arial Unicode MS" w:cs="Arial Unicode MS" w:hint="cs"/>
          <w:color w:val="000080"/>
          <w:sz w:val="20"/>
          <w:szCs w:val="20"/>
        </w:rPr>
        <w:sym w:font="Webdings" w:char="F0E4"/>
      </w:r>
      <w:r w:rsidR="006A3C8B" w:rsidRPr="0035653A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 xml:space="preserve">** </w:t>
      </w:r>
      <w:r w:rsidR="006A3C8B" w:rsidRPr="0035653A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พิเศษ</w:t>
      </w:r>
      <w:r w:rsidR="006A3C8B" w:rsidRPr="0035653A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 xml:space="preserve"> ** </w:t>
      </w:r>
      <w:r w:rsidR="006A3C8B" w:rsidRPr="0035653A">
        <w:rPr>
          <w:rFonts w:ascii="Arial Unicode MS" w:eastAsia="Arial Unicode MS" w:hAnsi="Arial Unicode MS" w:cs="Arial Unicode MS" w:hint="cs"/>
          <w:b/>
          <w:bCs/>
          <w:color w:val="FF0000"/>
          <w:sz w:val="20"/>
          <w:szCs w:val="20"/>
          <w:cs/>
        </w:rPr>
        <w:t>รับประทานอาหารค่ำ</w:t>
      </w:r>
      <w:r w:rsidR="006A3C8B" w:rsidRPr="0035653A">
        <w:rPr>
          <w:rFonts w:ascii="Arial Unicode MS" w:eastAsia="Arial Unicode MS" w:hAnsi="Arial Unicode MS" w:cs="Arial Unicode MS"/>
          <w:color w:val="FF0000"/>
          <w:sz w:val="20"/>
          <w:szCs w:val="20"/>
          <w:cs/>
        </w:rPr>
        <w:t xml:space="preserve">  </w:t>
      </w: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ณ ภัต</w:t>
      </w:r>
      <w:r w:rsidR="006A3C8B"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ต</w:t>
      </w: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า</w:t>
      </w:r>
      <w:r w:rsidR="006A3C8B"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คารพื้นเมืองแบบชาวเนปาลดั้งเดิม</w:t>
      </w:r>
      <w:r w:rsidR="006A3C8B" w:rsidRP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 xml:space="preserve"> </w:t>
      </w:r>
      <w:r w:rsidR="006A3C8B" w:rsidRPr="0035653A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เชิญลิ้มรส</w:t>
      </w:r>
      <w:r w:rsidR="006A3C8B" w:rsidRPr="0035653A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 </w:t>
      </w:r>
      <w:r w:rsidR="006A3C8B" w:rsidRPr="0035653A">
        <w:rPr>
          <w:rFonts w:ascii="Arial Unicode MS" w:eastAsia="Arial Unicode MS" w:hAnsi="Arial Unicode MS" w:cs="Arial Unicode MS"/>
          <w:color w:val="0000FF"/>
          <w:sz w:val="20"/>
          <w:szCs w:val="20"/>
        </w:rPr>
        <w:t xml:space="preserve">Rice  Wine  </w:t>
      </w:r>
      <w:r w:rsidR="006A3C8B" w:rsidRPr="0035653A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เครื่องดื่มท้องถิ่นรสจัดจ้านและ</w:t>
      </w:r>
      <w:r w:rsidR="006A3C8B" w:rsidRPr="0035653A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</w:t>
      </w:r>
      <w:r w:rsidR="006A3C8B" w:rsidRPr="0035653A">
        <w:rPr>
          <w:rFonts w:ascii="Arial Unicode MS" w:eastAsia="Arial Unicode MS" w:hAnsi="Arial Unicode MS" w:cs="Arial Unicode MS"/>
          <w:color w:val="0000FF"/>
          <w:sz w:val="20"/>
          <w:szCs w:val="20"/>
        </w:rPr>
        <w:t xml:space="preserve">MOMO  </w:t>
      </w:r>
      <w:r w:rsidR="006A3C8B" w:rsidRPr="0035653A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อาหารจานเด็ดของคน</w:t>
      </w:r>
      <w:r w:rsidR="006A3C8B" w:rsidRPr="0035653A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 </w:t>
      </w:r>
      <w:r w:rsidR="006A3C8B" w:rsidRPr="0035653A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เนปาล</w:t>
      </w:r>
      <w:r w:rsidR="006A3C8B" w:rsidRPr="0035653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.</w:t>
      </w:r>
      <w:r w:rsidR="006A3C8B" w:rsidRP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.</w:t>
      </w:r>
      <w:r w:rsidR="006A3C8B" w:rsidRPr="0035653A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พร้อมชมการแสดงทางวัฒนธรรม</w:t>
      </w:r>
      <w:r w:rsidR="006A3C8B"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="006A3C8B"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ที่มีชื่อเสียงสำหรับนักท่องเที่ยวแห่งหนึ่งของประเทศเนปาล </w:t>
      </w:r>
    </w:p>
    <w:p w:rsidR="0035653A" w:rsidRPr="0035653A" w:rsidRDefault="0035653A" w:rsidP="0035653A">
      <w:pPr>
        <w:ind w:left="1440" w:hanging="1440"/>
        <w:jc w:val="right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พักที่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ณ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GRAND HOTEL 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หรือเทียบเท่า</w:t>
      </w:r>
    </w:p>
    <w:p w:rsidR="006A3C8B" w:rsidRDefault="00DF4A6A" w:rsidP="006A3C8B">
      <w:pPr>
        <w:ind w:left="1440"/>
        <w:jc w:val="right"/>
        <w:rPr>
          <w:rFonts w:ascii="Arial Unicode MS" w:eastAsia="Arial Unicode MS" w:hAnsi="Arial Unicode MS" w:cs="Arial Unicode MS"/>
          <w:color w:val="000080"/>
          <w:sz w:val="20"/>
          <w:szCs w:val="20"/>
          <w:u w:val="wave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4880" behindDoc="1" locked="0" layoutInCell="1" allowOverlap="1" wp14:anchorId="081FB31A" wp14:editId="43269728">
                <wp:simplePos x="0" y="0"/>
                <wp:positionH relativeFrom="column">
                  <wp:posOffset>163830</wp:posOffset>
                </wp:positionH>
                <wp:positionV relativeFrom="paragraph">
                  <wp:posOffset>42545</wp:posOffset>
                </wp:positionV>
                <wp:extent cx="6664960" cy="1379220"/>
                <wp:effectExtent l="0" t="0" r="2540" b="0"/>
                <wp:wrapNone/>
                <wp:docPr id="2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960" cy="1379220"/>
                          <a:chOff x="612" y="12135"/>
                          <a:chExt cx="10902" cy="2549"/>
                        </a:xfrm>
                      </wpg:grpSpPr>
                      <pic:pic xmlns:pic="http://schemas.openxmlformats.org/drawingml/2006/picture">
                        <pic:nvPicPr>
                          <pic:cNvPr id="28" name="Picture 22" descr="Description: http://www.libertyholidays.com/wp-content/uploads/2015/08/Untitled-1331-815x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12135"/>
                            <a:ext cx="4020" cy="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 descr="Description: http://www.ghalegroup.com/images/content/9bd7bf6a7f05e13f6d5292b48f74a1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" y="12135"/>
                            <a:ext cx="3630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" descr="Description: http://packages.asiatravel.com/packageImage/Tour/AddtlImages/1759/Cultural%20Sh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6" y="12175"/>
                            <a:ext cx="3408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C96E5" id="Group 286" o:spid="_x0000_s1026" style="position:absolute;margin-left:12.9pt;margin-top:3.35pt;width:524.8pt;height:108.6pt;z-index:-251481600" coordorigin="612,12135" coordsize="10902,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">
                <v:shape id="Picture 22" o:spid="_x0000_s1027" type="#_x0000_t75" alt="Description: http://www.libertyholidays.com/wp-content/uploads/2015/08/Untitled-1331-815x459.jpg" style="position:absolute;left:612;top:12135;width:4020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">
                  <v:imagedata r:id="rId50" o:title="Untitled-1331-815x459"/>
                </v:shape>
                <v:shape id="Picture 23" o:spid="_x0000_s1028" type="#_x0000_t75" alt="Description: http://www.ghalegroup.com/images/content/9bd7bf6a7f05e13f6d5292b48f74a17d.jpg" style="position:absolute;left:4632;top:12135;width:3630;height: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">
                  <v:imagedata r:id="rId51" o:title="9bd7bf6a7f05e13f6d5292b48f74a17d"/>
                </v:shape>
                <v:shape id="Picture 24" o:spid="_x0000_s1029" type="#_x0000_t75" alt="Description: http://packages.asiatravel.com/packageImage/Tour/AddtlImages/1759/Cultural%20Show.jpg" style="position:absolute;left:8106;top:12175;width:3408;height: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">
                  <v:imagedata r:id="rId52" o:title="Cultural%20Show"/>
                </v:shape>
              </v:group>
            </w:pict>
          </mc:Fallback>
        </mc:AlternateContent>
      </w:r>
      <w:r w:rsidR="0035653A">
        <w:rPr>
          <w:rFonts w:ascii="Arial Unicode MS" w:eastAsia="Arial Unicode MS" w:hAnsi="Arial Unicode MS" w:cs="Arial Unicode MS"/>
          <w:color w:val="000080"/>
          <w:sz w:val="20"/>
          <w:szCs w:val="20"/>
          <w:u w:val="wave"/>
          <w:cs/>
        </w:rPr>
        <w:t xml:space="preserve"> </w:t>
      </w:r>
    </w:p>
    <w:p w:rsidR="006A3C8B" w:rsidRDefault="006A3C8B" w:rsidP="006A3C8B">
      <w:pPr>
        <w:ind w:left="1440"/>
        <w:jc w:val="right"/>
        <w:rPr>
          <w:rFonts w:ascii="Arial Unicode MS" w:eastAsia="Arial Unicode MS" w:hAnsi="Arial Unicode MS" w:cs="Arial Unicode MS"/>
          <w:color w:val="000080"/>
          <w:sz w:val="20"/>
          <w:szCs w:val="20"/>
          <w:u w:val="wave"/>
        </w:rPr>
      </w:pPr>
    </w:p>
    <w:p w:rsidR="0035653A" w:rsidRDefault="0035653A" w:rsidP="006A3C8B">
      <w:pPr>
        <w:ind w:left="1440"/>
        <w:jc w:val="right"/>
        <w:rPr>
          <w:rFonts w:ascii="Arial Unicode MS" w:eastAsia="Arial Unicode MS" w:hAnsi="Arial Unicode MS" w:cs="Arial Unicode MS"/>
          <w:color w:val="000080"/>
          <w:sz w:val="20"/>
          <w:szCs w:val="20"/>
          <w:u w:val="wave"/>
        </w:rPr>
      </w:pPr>
    </w:p>
    <w:p w:rsidR="0035653A" w:rsidRDefault="0035653A" w:rsidP="006A3C8B">
      <w:pPr>
        <w:ind w:left="1440"/>
        <w:jc w:val="right"/>
        <w:rPr>
          <w:rFonts w:ascii="Arial Unicode MS" w:eastAsia="Arial Unicode MS" w:hAnsi="Arial Unicode MS" w:cs="Arial Unicode MS"/>
          <w:color w:val="000080"/>
          <w:sz w:val="20"/>
          <w:szCs w:val="20"/>
          <w:u w:val="wave"/>
        </w:rPr>
      </w:pPr>
    </w:p>
    <w:p w:rsidR="006A3C8B" w:rsidRDefault="006A3C8B" w:rsidP="006A3C8B">
      <w:pPr>
        <w:ind w:left="1440"/>
        <w:jc w:val="right"/>
        <w:rPr>
          <w:rFonts w:ascii="Arial Unicode MS" w:eastAsia="Arial Unicode MS" w:hAnsi="Arial Unicode MS" w:cs="Arial Unicode MS"/>
          <w:color w:val="000080"/>
          <w:sz w:val="20"/>
          <w:szCs w:val="20"/>
          <w:u w:val="wave"/>
        </w:rPr>
      </w:pPr>
    </w:p>
    <w:p w:rsidR="006A3C8B" w:rsidRDefault="006A3C8B" w:rsidP="006A3C8B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p w:rsidR="006A3C8B" w:rsidRDefault="006A3C8B" w:rsidP="006A3C8B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2"/>
          <w:szCs w:val="22"/>
        </w:rPr>
      </w:pPr>
    </w:p>
    <w:tbl>
      <w:tblPr>
        <w:tblStyle w:val="TableGrid"/>
        <w:tblW w:w="11199" w:type="dxa"/>
        <w:tblInd w:w="-34" w:type="dxa"/>
        <w:tblBorders>
          <w:top w:val="dotDash" w:sz="4" w:space="0" w:color="E36C0A" w:themeColor="accent6" w:themeShade="BF"/>
          <w:left w:val="dotDash" w:sz="4" w:space="0" w:color="E36C0A" w:themeColor="accent6" w:themeShade="BF"/>
          <w:bottom w:val="dotDash" w:sz="4" w:space="0" w:color="E36C0A" w:themeColor="accent6" w:themeShade="BF"/>
          <w:right w:val="dotDash" w:sz="4" w:space="0" w:color="E36C0A" w:themeColor="accent6" w:themeShade="BF"/>
          <w:insideH w:val="dotDash" w:sz="4" w:space="0" w:color="E36C0A" w:themeColor="accent6" w:themeShade="BF"/>
          <w:insideV w:val="dotDash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609"/>
        <w:gridCol w:w="8172"/>
        <w:gridCol w:w="426"/>
        <w:gridCol w:w="425"/>
        <w:gridCol w:w="567"/>
      </w:tblGrid>
      <w:tr w:rsidR="00DF4A6A" w:rsidRPr="008047C1" w:rsidTr="001C2E8E">
        <w:tc>
          <w:tcPr>
            <w:tcW w:w="1609" w:type="dxa"/>
            <w:shd w:val="clear" w:color="auto" w:fill="CC99FF"/>
            <w:vAlign w:val="center"/>
          </w:tcPr>
          <w:p w:rsidR="00DF4A6A" w:rsidRPr="008047C1" w:rsidRDefault="00DF4A6A" w:rsidP="0035653A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FFFF00"/>
                <w:sz w:val="22"/>
                <w:szCs w:val="22"/>
                <w:cs/>
              </w:rPr>
            </w:pPr>
            <w:r w:rsidRPr="008047C1">
              <w:rPr>
                <w:rFonts w:ascii="Arial Unicode MS" w:eastAsia="Arial Unicode MS" w:hAnsi="Arial Unicode MS" w:cs="Arial Unicode MS" w:hint="cs"/>
                <w:b/>
                <w:bCs/>
                <w:color w:val="FFFF00"/>
                <w:sz w:val="22"/>
                <w:szCs w:val="22"/>
                <w:cs/>
              </w:rPr>
              <w:t xml:space="preserve">วันที่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color w:val="FFFF00"/>
                <w:sz w:val="22"/>
                <w:szCs w:val="22"/>
                <w:cs/>
              </w:rPr>
              <w:t>4</w:t>
            </w:r>
          </w:p>
        </w:tc>
        <w:tc>
          <w:tcPr>
            <w:tcW w:w="8172" w:type="dxa"/>
            <w:shd w:val="clear" w:color="auto" w:fill="CC99FF"/>
            <w:vAlign w:val="center"/>
          </w:tcPr>
          <w:p w:rsidR="00DF4A6A" w:rsidRPr="008047C1" w:rsidRDefault="00DF4A6A" w:rsidP="0035653A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FFFF00"/>
                <w:sz w:val="22"/>
                <w:szCs w:val="22"/>
                <w:cs/>
              </w:rPr>
            </w:pPr>
            <w:r w:rsidRPr="008047C1">
              <w:rPr>
                <w:rFonts w:ascii="Arial Unicode MS" w:eastAsia="Arial Unicode MS" w:hAnsi="Arial Unicode MS" w:cs="Arial Unicode MS" w:hint="cs"/>
                <w:b/>
                <w:bCs/>
                <w:color w:val="FFFF00"/>
                <w:sz w:val="22"/>
                <w:szCs w:val="22"/>
                <w:cs/>
              </w:rPr>
              <w:t>กาฐมาณฑุ-</w:t>
            </w:r>
            <w:r w:rsidR="00265B5F">
              <w:rPr>
                <w:rFonts w:ascii="Arial Unicode MS" w:eastAsia="Arial Unicode MS" w:hAnsi="Arial Unicode MS" w:cs="Arial Unicode MS" w:hint="cs"/>
                <w:b/>
                <w:bCs/>
                <w:color w:val="FFFF00"/>
                <w:sz w:val="22"/>
                <w:szCs w:val="22"/>
              </w:rPr>
              <w:sym w:font="Wingdings" w:char="F051"/>
            </w:r>
            <w:r w:rsidR="0035653A">
              <w:rPr>
                <w:rFonts w:ascii="Arial Unicode MS" w:eastAsia="Arial Unicode MS" w:hAnsi="Arial Unicode MS" w:cs="Arial Unicode MS" w:hint="cs"/>
                <w:b/>
                <w:bCs/>
                <w:color w:val="FFFF00"/>
                <w:sz w:val="22"/>
                <w:szCs w:val="22"/>
                <w:cs/>
              </w:rPr>
              <w:t>กรุงเทพฯ</w:t>
            </w:r>
          </w:p>
        </w:tc>
        <w:tc>
          <w:tcPr>
            <w:tcW w:w="426" w:type="dxa"/>
            <w:shd w:val="clear" w:color="auto" w:fill="CC99FF"/>
            <w:vAlign w:val="center"/>
          </w:tcPr>
          <w:p w:rsidR="00DF4A6A" w:rsidRPr="008047C1" w:rsidRDefault="00DF4A6A" w:rsidP="001C2E8E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FFFF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FFFF00"/>
                <w:sz w:val="22"/>
                <w:szCs w:val="22"/>
              </w:rPr>
              <w:t>B</w:t>
            </w:r>
          </w:p>
        </w:tc>
        <w:tc>
          <w:tcPr>
            <w:tcW w:w="425" w:type="dxa"/>
            <w:shd w:val="clear" w:color="auto" w:fill="CC99FF"/>
            <w:vAlign w:val="center"/>
          </w:tcPr>
          <w:p w:rsidR="00DF4A6A" w:rsidRPr="008047C1" w:rsidRDefault="00364306" w:rsidP="001C2E8E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FFFF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FFFF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CC99FF"/>
            <w:vAlign w:val="center"/>
          </w:tcPr>
          <w:p w:rsidR="00DF4A6A" w:rsidRPr="008047C1" w:rsidRDefault="00364306" w:rsidP="001C2E8E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FFFF00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FFFF00"/>
                <w:sz w:val="22"/>
                <w:szCs w:val="22"/>
              </w:rPr>
              <w:t>x</w:t>
            </w:r>
          </w:p>
        </w:tc>
      </w:tr>
    </w:tbl>
    <w:p w:rsidR="00082683" w:rsidRPr="0035653A" w:rsidRDefault="00082683" w:rsidP="00DF4A6A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07.00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="00265B5F">
        <w:rPr>
          <w:rFonts w:ascii="Arial Unicode MS" w:eastAsia="Arial Unicode MS" w:hAnsi="Arial Unicode MS" w:cs="Arial Unicode MS"/>
          <w:color w:val="000080"/>
          <w:sz w:val="20"/>
          <w:szCs w:val="20"/>
        </w:rPr>
        <w:sym w:font="Webdings" w:char="F0E4"/>
      </w:r>
      <w:r w:rsidRP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รับประทานอาหารเช้า</w:t>
      </w:r>
      <w:r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ณ</w:t>
      </w:r>
      <w:r w:rsidRPr="0035653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โรงแรม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35653A"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</w:p>
    <w:p w:rsidR="0035653A" w:rsidRPr="0035653A" w:rsidRDefault="00082683" w:rsidP="00DF4A6A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อำลาเมืองแห่งหิมาลัย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กับภาพความทรงจำเมืองแห่งสีสันแห่งชีวิตมิรู้ลืม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หลังจากวันนี้ที่ท่านได้มาเยือนประเทศเนปาล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แล้ว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ท่านจะพบกับความสุขแห่งชีวิตตลอดไป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.....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นม</w:t>
      </w:r>
      <w:proofErr w:type="spellStart"/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ัสเต</w:t>
      </w:r>
      <w:proofErr w:type="spellEnd"/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</w:p>
    <w:p w:rsidR="00082683" w:rsidRPr="0035653A" w:rsidRDefault="00082683" w:rsidP="00DF4A6A">
      <w:pPr>
        <w:ind w:left="1440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จากนั้นเดินทางสู่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ท่าอากาศยานตรีภูวัน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เมือง</w:t>
      </w:r>
      <w:proofErr w:type="spellStart"/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กาฐมัณฑุ</w:t>
      </w:r>
      <w:proofErr w:type="spellEnd"/>
    </w:p>
    <w:p w:rsidR="00082683" w:rsidRPr="0035653A" w:rsidRDefault="00082683" w:rsidP="00DF4A6A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11.30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</w:t>
      </w:r>
      <w:r w:rsidR="00DF4A6A"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</w:t>
      </w:r>
      <w:r w:rsidR="00DF4A6A"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ออกเดินทางสู่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กรุงเทพฯ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265B5F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โดยสายการบิน</w:t>
      </w:r>
      <w:r w:rsidRPr="00265B5F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265B5F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t xml:space="preserve">NEPAL AIRLINES </w:t>
      </w:r>
      <w:r w:rsidRPr="00265B5F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>เที่ยวบินที่</w:t>
      </w:r>
      <w:r w:rsidRPr="00265B5F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265B5F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t xml:space="preserve">RA </w:t>
      </w:r>
      <w:r w:rsidRPr="00265B5F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401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บริการอาหารบนเครื่อง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)</w:t>
      </w:r>
    </w:p>
    <w:p w:rsidR="00082683" w:rsidRPr="0035653A" w:rsidRDefault="00082683" w:rsidP="00DF4A6A">
      <w:pPr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16.05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น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. 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ab/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ถึง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ท่าอากาศยานสุวรรณภูมิ</w:t>
      </w:r>
      <w:r w:rsidR="00C05AEC"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โดย</w:t>
      </w:r>
      <w:proofErr w:type="spellStart"/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สวั</w:t>
      </w:r>
      <w:proofErr w:type="spellEnd"/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สดิภาพ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35653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และความประทับใจมิรู้ลืม</w:t>
      </w:r>
      <w:r w:rsidRPr="0035653A">
        <w:rPr>
          <w:rFonts w:ascii="Arial Unicode MS" w:eastAsia="Arial Unicode MS" w:hAnsi="Arial Unicode MS" w:cs="Arial Unicode MS" w:hint="eastAsia"/>
          <w:color w:val="000080"/>
          <w:sz w:val="20"/>
          <w:szCs w:val="20"/>
          <w:cs/>
        </w:rPr>
        <w:t>…</w:t>
      </w:r>
      <w:r w:rsidRPr="0035653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..</w:t>
      </w:r>
    </w:p>
    <w:p w:rsidR="00F60B8F" w:rsidRDefault="00F60B8F" w:rsidP="00DF4A6A">
      <w:pPr>
        <w:pStyle w:val="Header"/>
        <w:tabs>
          <w:tab w:val="clear" w:pos="4153"/>
          <w:tab w:val="clear" w:pos="8306"/>
        </w:tabs>
        <w:jc w:val="center"/>
        <w:rPr>
          <w:rFonts w:ascii="Angsana New" w:hAnsi="Angsana New" w:cs="FreesiaUPC"/>
          <w:color w:val="FF99FF"/>
          <w:sz w:val="32"/>
        </w:rPr>
      </w:pP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  <w:r w:rsidRPr="00703F56">
        <w:rPr>
          <w:rFonts w:ascii="Angsana New" w:hAnsi="Angsana New" w:cs="FreesiaUPC" w:hint="cs"/>
          <w:color w:val="FF99FF"/>
          <w:sz w:val="32"/>
        </w:rPr>
        <w:sym w:font="Wingdings" w:char="F07B"/>
      </w:r>
    </w:p>
    <w:p w:rsidR="000F1691" w:rsidRDefault="000F1691" w:rsidP="00DF4A6A">
      <w:pPr>
        <w:pStyle w:val="Header"/>
        <w:tabs>
          <w:tab w:val="clear" w:pos="4153"/>
          <w:tab w:val="clear" w:pos="8306"/>
        </w:tabs>
        <w:jc w:val="center"/>
        <w:rPr>
          <w:rFonts w:ascii="Angsana New" w:hAnsi="Angsana New" w:cs="FreesiaUPC"/>
          <w:color w:val="FF99FF"/>
          <w:sz w:val="32"/>
        </w:rPr>
      </w:pPr>
    </w:p>
    <w:p w:rsidR="000F1691" w:rsidRDefault="000F1691" w:rsidP="00DF4A6A">
      <w:pPr>
        <w:pStyle w:val="Header"/>
        <w:tabs>
          <w:tab w:val="clear" w:pos="4153"/>
          <w:tab w:val="clear" w:pos="8306"/>
        </w:tabs>
        <w:jc w:val="center"/>
        <w:rPr>
          <w:rFonts w:ascii="Angsana New" w:hAnsi="Angsana New" w:cs="FreesiaUPC"/>
          <w:color w:val="FF99FF"/>
          <w:sz w:val="32"/>
        </w:rPr>
      </w:pPr>
    </w:p>
    <w:p w:rsidR="000F1691" w:rsidRDefault="000F1691" w:rsidP="00DF4A6A">
      <w:pPr>
        <w:pStyle w:val="Header"/>
        <w:tabs>
          <w:tab w:val="clear" w:pos="4153"/>
          <w:tab w:val="clear" w:pos="8306"/>
        </w:tabs>
        <w:jc w:val="center"/>
        <w:rPr>
          <w:rFonts w:ascii="Angsana New" w:hAnsi="Angsana New" w:cs="FreesiaUPC"/>
          <w:color w:val="FF99FF"/>
          <w:sz w:val="32"/>
        </w:rPr>
      </w:pPr>
    </w:p>
    <w:p w:rsidR="00F60B8F" w:rsidRPr="00DF4A6A" w:rsidRDefault="00F60B8F" w:rsidP="00DF4A6A">
      <w:pPr>
        <w:shd w:val="clear" w:color="auto" w:fill="EEECE1" w:themeFill="background2"/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  <w:color w:val="9900FF"/>
          <w:sz w:val="22"/>
          <w:szCs w:val="22"/>
        </w:rPr>
      </w:pPr>
      <w:r w:rsidRPr="00DF4A6A">
        <w:rPr>
          <w:rFonts w:ascii="Arial Unicode MS" w:eastAsia="Arial Unicode MS" w:hAnsi="Arial Unicode MS" w:cs="Arial Unicode MS"/>
          <w:b/>
          <w:bCs/>
          <w:color w:val="9900FF"/>
          <w:sz w:val="22"/>
          <w:szCs w:val="22"/>
          <w:cs/>
        </w:rPr>
        <w:lastRenderedPageBreak/>
        <w:t xml:space="preserve">หมายเหตุ : </w:t>
      </w:r>
    </w:p>
    <w:p w:rsidR="00F60B8F" w:rsidRPr="00DF4A6A" w:rsidRDefault="00F60B8F" w:rsidP="00DF4A6A">
      <w:pPr>
        <w:numPr>
          <w:ilvl w:val="0"/>
          <w:numId w:val="6"/>
        </w:numPr>
        <w:shd w:val="clear" w:color="auto" w:fill="EEECE1" w:themeFill="background2"/>
        <w:autoSpaceDE w:val="0"/>
        <w:autoSpaceDN w:val="0"/>
        <w:adjustRightInd w:val="0"/>
        <w:ind w:left="360" w:hanging="360"/>
        <w:rPr>
          <w:rFonts w:ascii="Arial Unicode MS" w:eastAsia="Arial Unicode MS" w:hAnsi="Arial Unicode MS" w:cs="Arial Unicode MS"/>
          <w:color w:val="9900FF"/>
          <w:sz w:val="22"/>
          <w:szCs w:val="22"/>
        </w:rPr>
      </w:pPr>
      <w:r w:rsidRPr="00DF4A6A">
        <w:rPr>
          <w:rFonts w:ascii="Arial Unicode MS" w:eastAsia="Arial Unicode MS" w:hAnsi="Arial Unicode MS" w:cs="Arial Unicode MS"/>
          <w:color w:val="9900FF"/>
          <w:sz w:val="22"/>
          <w:szCs w:val="22"/>
          <w:cs/>
        </w:rPr>
        <w:t xml:space="preserve">เวลาที่ปรากฏในโปรแกรมกับการปฏิบัติจริงอาจแตกต่างกันเล็กน้อย ขอให้ท่านรับทราบคำแนะนำการเปลี่ยนแปลงการนัด หมายเวลาในการทำกิจกรรมอีกครั้งจากหัวหน้าทัวร์ </w:t>
      </w:r>
    </w:p>
    <w:p w:rsidR="00F60B8F" w:rsidRPr="00DF4A6A" w:rsidRDefault="00F60B8F" w:rsidP="00DF4A6A">
      <w:pPr>
        <w:numPr>
          <w:ilvl w:val="0"/>
          <w:numId w:val="6"/>
        </w:numPr>
        <w:shd w:val="clear" w:color="auto" w:fill="EEECE1" w:themeFill="background2"/>
        <w:autoSpaceDE w:val="0"/>
        <w:autoSpaceDN w:val="0"/>
        <w:adjustRightInd w:val="0"/>
        <w:ind w:left="284" w:hanging="284"/>
        <w:rPr>
          <w:rFonts w:ascii="Arial Unicode MS" w:eastAsia="Arial Unicode MS" w:hAnsi="Arial Unicode MS" w:cs="Arial Unicode MS"/>
          <w:color w:val="000099"/>
          <w:sz w:val="22"/>
          <w:szCs w:val="22"/>
        </w:rPr>
      </w:pPr>
      <w:r w:rsidRPr="00DF4A6A">
        <w:rPr>
          <w:rFonts w:ascii="Arial Unicode MS" w:eastAsia="Arial Unicode MS" w:hAnsi="Arial Unicode MS" w:cs="Arial Unicode MS"/>
          <w:color w:val="9900FF"/>
          <w:sz w:val="22"/>
          <w:szCs w:val="22"/>
          <w:cs/>
        </w:rPr>
        <w:t>บริษัทอาจทำการเปลี่ยนแปลงรายการ ได้ตามความจำเป็นและเหมาะสม แต่จะยึดผลประโยชน์ของลูกค้าเป็นสำคัญ ทั้งนี้ ขึ้นอยู่กับสภาวะของสายการบิน โรงแรมที่พัก ภูมิอากาศ ภัยธรรมชาติ การนัดหยุดงานฯลฯ ตลอดจนสภาวะทาง เศรษฐกิจและสถานการณ์ทางการเมืองภายใน อันเป็นสาเหตุให้ต้องเลื่อนการเดินทางหรือไม่สามารถจัดพาคณะท่องเที่ยว ได้ตามรายการ</w:t>
      </w:r>
      <w:r w:rsidRPr="00DF4A6A">
        <w:rPr>
          <w:rFonts w:ascii="Arial Unicode MS" w:eastAsia="Arial Unicode MS" w:hAnsi="Arial Unicode MS" w:cs="Arial Unicode MS"/>
          <w:color w:val="000000"/>
          <w:sz w:val="22"/>
          <w:szCs w:val="22"/>
          <w:cs/>
        </w:rPr>
        <w:t xml:space="preserve"> </w:t>
      </w:r>
    </w:p>
    <w:p w:rsidR="00D0135D" w:rsidRPr="00D0135D" w:rsidRDefault="00D0135D" w:rsidP="00644AE9">
      <w:pPr>
        <w:tabs>
          <w:tab w:val="left" w:pos="720"/>
        </w:tabs>
        <w:jc w:val="thaiDistribute"/>
        <w:rPr>
          <w:rFonts w:ascii="Arundina Serif" w:hAnsi="Arundina Serif" w:cs="Arundina Serif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0135D">
        <w:rPr>
          <w:rFonts w:ascii="Arundina Serif" w:hAnsi="Arundina Serif" w:cs="Arundina Serif"/>
          <w:b/>
          <w:bCs/>
          <w:color w:val="00B050"/>
          <w:sz w:val="36"/>
          <w:szCs w:val="36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โปรแกรมแนะนำ:</w:t>
      </w:r>
      <w:r w:rsidRPr="00D0135D">
        <w:rPr>
          <w:b/>
          <w:bCs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135D">
        <w:rPr>
          <w:rFonts w:ascii="Arundina Serif" w:hAnsi="Arundina Serif" w:cs="Arundina Serif"/>
          <w:b/>
          <w:bCs/>
          <w:color w:val="FF000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(จ่ายเพิ่มท่านละ 2</w:t>
      </w:r>
      <w:r w:rsidRPr="00D0135D">
        <w:rPr>
          <w:rFonts w:ascii="Arundina Serif" w:hAnsi="Arundina Serif" w:cs="Arundina Serif" w:hint="cs"/>
          <w:b/>
          <w:bCs/>
          <w:color w:val="FF000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D0135D">
        <w:rPr>
          <w:rFonts w:ascii="Arundina Serif" w:hAnsi="Arundina Serif" w:cs="Arundina Serif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USD</w:t>
      </w:r>
      <w:r w:rsidRPr="00D0135D">
        <w:rPr>
          <w:rFonts w:ascii="Arundina Serif" w:hAnsi="Arundina Serif" w:cs="Arundina Serif" w:hint="cs"/>
          <w:b/>
          <w:bCs/>
          <w:color w:val="FF000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ใช้เวลาชมนาน 1 ชม.</w:t>
      </w:r>
      <w:r w:rsidRPr="00D0135D">
        <w:rPr>
          <w:rFonts w:ascii="Arundina Serif" w:hAnsi="Arundina Serif" w:cs="Arundina Serif"/>
          <w:b/>
          <w:bCs/>
          <w:color w:val="FF000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D0135D" w:rsidRPr="00D0135D" w:rsidRDefault="00D0135D" w:rsidP="00D0135D">
      <w:pPr>
        <w:tabs>
          <w:tab w:val="left" w:pos="720"/>
        </w:tabs>
        <w:ind w:left="720" w:hanging="720"/>
        <w:jc w:val="thaiDistribute"/>
        <w:rPr>
          <w:rFonts w:ascii="Arundina Serif" w:hAnsi="Arundina Serif" w:cs="Arundina Serif"/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0135D">
        <w:rPr>
          <w:rFonts w:ascii="Arundina Serif" w:hAnsi="Arundina Serif" w:cs="Arundina Serif"/>
          <w:b/>
          <w:bCs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>Everest Scenic Mountain Flight</w:t>
      </w:r>
      <w:r w:rsidRPr="00D0135D">
        <w:rPr>
          <w:rFonts w:ascii="Arundina Serif" w:hAnsi="Arundina Serif" w:cs="Arundina Serif"/>
          <w:b/>
          <w:bCs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หรือ นั่งเครื่องบินชมยอดเขา 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สัมผัสเทือกเขาหิมาลัยและยอดเขาเอ</w:t>
      </w:r>
      <w:proofErr w:type="spellStart"/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เวอร์เร</w:t>
      </w:r>
      <w:proofErr w:type="spellEnd"/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สต์อย่างใกล้ชิด สร้างสรรค์ประสบการณ์ที่ไม่ควรพลาด เมื่อท่านได้มาเยือนประเทศเนปาลคุณจะมีโอกาสได้ขึ้นไปบนจุดสูงที่สุดและตระการตาที่สุดในโลก </w:t>
      </w:r>
    </w:p>
    <w:p w:rsidR="00D0135D" w:rsidRPr="00D0135D" w:rsidRDefault="00D0135D" w:rsidP="00D0135D">
      <w:pPr>
        <w:tabs>
          <w:tab w:val="left" w:pos="720"/>
        </w:tabs>
        <w:ind w:left="720" w:hanging="720"/>
        <w:jc w:val="thaiDistribute"/>
        <w:rPr>
          <w:rFonts w:ascii="Arundina Serif" w:hAnsi="Arundina Serif" w:cs="Arundina Serif"/>
          <w:b/>
          <w:bCs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0135D">
        <w:rPr>
          <w:rFonts w:ascii="Arundina Serif" w:hAnsi="Arundina Serif" w:cs="Arundina Serif" w:hint="cs"/>
          <w:b/>
          <w:bCs/>
          <w:color w:val="FF000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ไฮ</w:t>
      </w:r>
      <w:proofErr w:type="spellStart"/>
      <w:r w:rsidRPr="00D0135D">
        <w:rPr>
          <w:rFonts w:ascii="Arundina Serif" w:hAnsi="Arundina Serif" w:cs="Arundina Serif" w:hint="cs"/>
          <w:b/>
          <w:bCs/>
          <w:color w:val="FF000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ไลท์</w:t>
      </w:r>
      <w:proofErr w:type="spellEnd"/>
      <w:r w:rsidRPr="00D0135D">
        <w:rPr>
          <w:rFonts w:ascii="Arundina Serif" w:hAnsi="Arundina Serif" w:cs="Arundina Serif"/>
          <w:b/>
          <w:bCs/>
          <w:color w:val="FF000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</w:p>
    <w:p w:rsidR="00D0135D" w:rsidRPr="00D0135D" w:rsidRDefault="00D0135D" w:rsidP="00D0135D">
      <w:pPr>
        <w:numPr>
          <w:ilvl w:val="0"/>
          <w:numId w:val="7"/>
        </w:numPr>
        <w:tabs>
          <w:tab w:val="left" w:pos="720"/>
        </w:tabs>
        <w:jc w:val="thaiDistribute"/>
        <w:rPr>
          <w:rFonts w:ascii="Arundina Serif" w:hAnsi="Arundina Serif" w:cs="Arundina Serif"/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ลอยขึ้นไปด้านบนของโลกในเที่ยวบินชมวิว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ชั่วโมงขึ้นไปเทือกเขาหิมาลัย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0135D" w:rsidRPr="00D0135D" w:rsidRDefault="00D0135D" w:rsidP="00D0135D">
      <w:pPr>
        <w:numPr>
          <w:ilvl w:val="0"/>
          <w:numId w:val="7"/>
        </w:numPr>
        <w:tabs>
          <w:tab w:val="left" w:pos="720"/>
        </w:tabs>
        <w:jc w:val="thaiDistribute"/>
        <w:rPr>
          <w:rFonts w:ascii="Arundina Serif" w:hAnsi="Arundina Serif" w:cs="Arundina Serif"/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เห็นหลังคาของภูเขาเอ</w:t>
      </w:r>
      <w:proofErr w:type="spellStart"/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เวอร์เร</w:t>
      </w:r>
      <w:proofErr w:type="spellEnd"/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สต์วิธีที่ง่าย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0135D" w:rsidRPr="00D0135D" w:rsidRDefault="00D0135D" w:rsidP="00D0135D">
      <w:pPr>
        <w:numPr>
          <w:ilvl w:val="0"/>
          <w:numId w:val="7"/>
        </w:numPr>
        <w:tabs>
          <w:tab w:val="left" w:pos="720"/>
        </w:tabs>
        <w:jc w:val="thaiDistribute"/>
        <w:rPr>
          <w:rFonts w:ascii="Arundina Serif" w:hAnsi="Arundina Serif" w:cs="Arundina Serif"/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เพลิดเพลินไปกับที่นั่งหน้าต่างสำหรับผู้โดยสารในทัวร์กลุ่มเล็ก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ๆ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ทุกคน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ที่คุณจะไม่พลาดทุกมุมมอง</w:t>
      </w:r>
    </w:p>
    <w:p w:rsidR="00D0135D" w:rsidRPr="00D0135D" w:rsidRDefault="00D0135D" w:rsidP="00D0135D">
      <w:pPr>
        <w:numPr>
          <w:ilvl w:val="0"/>
          <w:numId w:val="7"/>
        </w:numPr>
        <w:tabs>
          <w:tab w:val="left" w:pos="720"/>
        </w:tabs>
        <w:jc w:val="thaiDistribute"/>
        <w:rPr>
          <w:rFonts w:ascii="Arundina Serif" w:hAnsi="Arundina Serif" w:cs="Arundina Serif"/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ได้รับทัศนียภาพที่งดงามของพืชและสัตว์ของหุบเขาและที่ราบ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0135D" w:rsidRDefault="00D0135D" w:rsidP="00D0135D">
      <w:pPr>
        <w:numPr>
          <w:ilvl w:val="0"/>
          <w:numId w:val="7"/>
        </w:numPr>
        <w:tabs>
          <w:tab w:val="left" w:pos="720"/>
        </w:tabs>
        <w:jc w:val="thaiDistribute"/>
        <w:rPr>
          <w:rFonts w:ascii="Arundina Serif" w:hAnsi="Arundina Serif" w:cs="Arundina Serif"/>
          <w:b/>
          <w:bCs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สังเกตเอ</w:t>
      </w:r>
      <w:proofErr w:type="spellStart"/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เวอร์</w:t>
      </w:r>
      <w:proofErr w:type="spellEnd"/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เรส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Lhotse, Makalu </w:t>
      </w: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และอื่น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ๆ</w:t>
      </w:r>
      <w:r w:rsidRPr="00D0135D">
        <w:rPr>
          <w:rFonts w:ascii="Arundina Serif" w:hAnsi="Arundina Serif" w:cs="Arundina Serif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135D">
        <w:rPr>
          <w:rFonts w:ascii="Arundina Serif" w:hAnsi="Arundina Serif" w:cs="Arundina Serif" w:hint="cs"/>
          <w:b/>
          <w:color w:val="00B050"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อีกมากมาย</w:t>
      </w:r>
    </w:p>
    <w:p w:rsidR="00265B5F" w:rsidRDefault="00265B5F" w:rsidP="00265B5F">
      <w:pPr>
        <w:tabs>
          <w:tab w:val="left" w:pos="720"/>
        </w:tabs>
        <w:ind w:left="720"/>
        <w:jc w:val="thaiDistribute"/>
        <w:rPr>
          <w:rFonts w:ascii="Arundina Serif" w:hAnsi="Arundina Serif" w:cs="Arundina Serif"/>
          <w:b/>
          <w:bCs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US"/>
        </w:rPr>
        <w:drawing>
          <wp:anchor distT="0" distB="0" distL="114300" distR="114300" simplePos="0" relativeHeight="251751936" behindDoc="1" locked="0" layoutInCell="1" allowOverlap="1" wp14:anchorId="3A81A18A" wp14:editId="1A1EF3F7">
            <wp:simplePos x="0" y="0"/>
            <wp:positionH relativeFrom="column">
              <wp:posOffset>3148330</wp:posOffset>
            </wp:positionH>
            <wp:positionV relativeFrom="paragraph">
              <wp:posOffset>69850</wp:posOffset>
            </wp:positionV>
            <wp:extent cx="3769360" cy="1636395"/>
            <wp:effectExtent l="0" t="0" r="2540" b="1905"/>
            <wp:wrapNone/>
            <wp:docPr id="282" name="Picture 282" descr="ผลการค้นหารูปภาพสำหรับ Everest Scenic Mountain 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Everest Scenic Mountain Fligh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52960" behindDoc="0" locked="0" layoutInCell="1" allowOverlap="1" wp14:anchorId="3082137D" wp14:editId="09326433">
            <wp:simplePos x="0" y="0"/>
            <wp:positionH relativeFrom="column">
              <wp:posOffset>-298450</wp:posOffset>
            </wp:positionH>
            <wp:positionV relativeFrom="paragraph">
              <wp:posOffset>69850</wp:posOffset>
            </wp:positionV>
            <wp:extent cx="3590290" cy="1634490"/>
            <wp:effectExtent l="0" t="0" r="0" b="3810"/>
            <wp:wrapNone/>
            <wp:docPr id="283" name="Picture 283" descr="ผลการค้นหารูปภาพสำหรับ Everest Scenic Mountain 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Everest Scenic Mountain Flight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35D" w:rsidRDefault="00D0135D" w:rsidP="00D0135D">
      <w:pPr>
        <w:tabs>
          <w:tab w:val="left" w:pos="720"/>
        </w:tabs>
        <w:jc w:val="thaiDistribute"/>
        <w:rPr>
          <w:rFonts w:ascii="Arundina Serif" w:hAnsi="Arundina Serif" w:cs="Arundina Serif"/>
          <w:b/>
          <w:bCs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0135D" w:rsidRPr="00D0135D" w:rsidRDefault="00D0135D" w:rsidP="00D0135D">
      <w:pPr>
        <w:tabs>
          <w:tab w:val="left" w:pos="720"/>
        </w:tabs>
        <w:jc w:val="thaiDistribute"/>
        <w:rPr>
          <w:rFonts w:ascii="Arundina Serif" w:hAnsi="Arundina Serif" w:cs="Arundina Serif"/>
          <w:b/>
          <w:bCs/>
          <w:color w:val="00B05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E5FC7" w:rsidRDefault="003E5FC7" w:rsidP="00F60B8F">
      <w:pPr>
        <w:tabs>
          <w:tab w:val="left" w:pos="720"/>
        </w:tabs>
        <w:ind w:left="720" w:hanging="720"/>
        <w:jc w:val="thaiDistribute"/>
        <w:rPr>
          <w:rFonts w:ascii="Arundina Serif" w:hAnsi="Arundina Serif" w:cs="Arundina Serif"/>
          <w:b/>
          <w:bCs/>
          <w:color w:val="00B050"/>
          <w:sz w:val="32"/>
          <w:szCs w:val="32"/>
          <w:u w:val="single"/>
        </w:rPr>
      </w:pPr>
    </w:p>
    <w:p w:rsidR="00E568A0" w:rsidRDefault="00E568A0" w:rsidP="00F60B8F">
      <w:pPr>
        <w:tabs>
          <w:tab w:val="left" w:pos="720"/>
        </w:tabs>
        <w:ind w:left="720" w:hanging="720"/>
        <w:jc w:val="thaiDistribute"/>
        <w:rPr>
          <w:rFonts w:ascii="Arundina Serif" w:hAnsi="Arundina Serif" w:cs="Arundina Serif"/>
          <w:b/>
          <w:bCs/>
          <w:color w:val="00B050"/>
          <w:sz w:val="32"/>
          <w:szCs w:val="32"/>
          <w:u w:val="single"/>
        </w:rPr>
      </w:pPr>
    </w:p>
    <w:p w:rsidR="00D0135D" w:rsidRDefault="00D0135D" w:rsidP="00F60B8F">
      <w:pPr>
        <w:tabs>
          <w:tab w:val="left" w:pos="720"/>
        </w:tabs>
        <w:ind w:left="720" w:hanging="720"/>
        <w:jc w:val="thaiDistribute"/>
        <w:rPr>
          <w:rFonts w:ascii="Arundina Serif" w:hAnsi="Arundina Serif" w:cs="Arundina Serif"/>
          <w:b/>
          <w:bCs/>
          <w:color w:val="00B050"/>
          <w:sz w:val="32"/>
          <w:szCs w:val="32"/>
          <w:u w:val="single"/>
        </w:rPr>
      </w:pPr>
    </w:p>
    <w:p w:rsidR="00D0135D" w:rsidRDefault="00265B5F" w:rsidP="00F60B8F">
      <w:pPr>
        <w:tabs>
          <w:tab w:val="left" w:pos="720"/>
        </w:tabs>
        <w:ind w:left="720" w:hanging="720"/>
        <w:jc w:val="thaiDistribute"/>
        <w:rPr>
          <w:rFonts w:ascii="Arundina Serif" w:hAnsi="Arundina Serif" w:cs="Arundina Serif"/>
          <w:b/>
          <w:bCs/>
          <w:color w:val="00B050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55008" behindDoc="0" locked="0" layoutInCell="1" allowOverlap="1" wp14:anchorId="6D3ABE6F" wp14:editId="01A8943A">
            <wp:simplePos x="0" y="0"/>
            <wp:positionH relativeFrom="column">
              <wp:posOffset>2234565</wp:posOffset>
            </wp:positionH>
            <wp:positionV relativeFrom="paragraph">
              <wp:posOffset>137160</wp:posOffset>
            </wp:positionV>
            <wp:extent cx="4770755" cy="1597660"/>
            <wp:effectExtent l="0" t="0" r="0" b="2540"/>
            <wp:wrapNone/>
            <wp:docPr id="286" name="Picture 286" descr="ผลการค้นหารูปภาพสำหรับ Everest Scenic Mountain 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Everest Scenic Mountain Fligh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53984" behindDoc="1" locked="0" layoutInCell="1" allowOverlap="1" wp14:anchorId="3B4B17C3" wp14:editId="4ADB7180">
            <wp:simplePos x="0" y="0"/>
            <wp:positionH relativeFrom="column">
              <wp:posOffset>-206375</wp:posOffset>
            </wp:positionH>
            <wp:positionV relativeFrom="paragraph">
              <wp:posOffset>131445</wp:posOffset>
            </wp:positionV>
            <wp:extent cx="2440940" cy="1611630"/>
            <wp:effectExtent l="0" t="0" r="0" b="7620"/>
            <wp:wrapNone/>
            <wp:docPr id="285" name="Picture 285" descr="ผลการค้นหารูปภาพสำหรับ Everest Scenic Mountain 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Everest Scenic Mountain Fligh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B8F" w:rsidRPr="00F60B8F" w:rsidRDefault="00F60B8F" w:rsidP="00D0135D">
      <w:pPr>
        <w:tabs>
          <w:tab w:val="left" w:pos="720"/>
        </w:tabs>
        <w:ind w:left="720" w:hanging="720"/>
        <w:jc w:val="thaiDistribute"/>
        <w:rPr>
          <w:rFonts w:ascii="Arundina Serif" w:hAnsi="Arundina Serif" w:cs="Arundina Serif"/>
          <w:b/>
          <w:bCs/>
          <w:color w:val="00B050"/>
          <w:sz w:val="28"/>
        </w:rPr>
      </w:pPr>
    </w:p>
    <w:p w:rsidR="00DD1981" w:rsidRDefault="00DD1981" w:rsidP="009B64C5">
      <w:pPr>
        <w:jc w:val="thaiDistribute"/>
        <w:rPr>
          <w:rFonts w:ascii="Arundina Serif" w:hAnsi="Arundina Serif" w:cs="Arundina Serif"/>
          <w:b/>
          <w:bCs/>
          <w:color w:val="0000FF"/>
          <w:sz w:val="28"/>
        </w:rPr>
      </w:pPr>
    </w:p>
    <w:p w:rsidR="00DD1981" w:rsidRDefault="00DD1981" w:rsidP="009B64C5">
      <w:pPr>
        <w:jc w:val="thaiDistribute"/>
        <w:rPr>
          <w:rFonts w:ascii="Arundina Serif" w:hAnsi="Arundina Serif" w:cs="Arundina Serif"/>
          <w:b/>
          <w:bCs/>
          <w:color w:val="0000FF"/>
          <w:sz w:val="28"/>
        </w:rPr>
      </w:pPr>
    </w:p>
    <w:p w:rsidR="00DD1981" w:rsidRDefault="00DD1981" w:rsidP="009B64C5">
      <w:pPr>
        <w:jc w:val="thaiDistribute"/>
        <w:rPr>
          <w:rFonts w:ascii="Arundina Serif" w:hAnsi="Arundina Serif" w:cs="Arundina Serif"/>
          <w:b/>
          <w:bCs/>
          <w:color w:val="0000FF"/>
          <w:sz w:val="28"/>
        </w:rPr>
      </w:pPr>
    </w:p>
    <w:p w:rsidR="00DD1981" w:rsidRDefault="00DD1981" w:rsidP="009B64C5">
      <w:pPr>
        <w:jc w:val="thaiDistribute"/>
        <w:rPr>
          <w:rFonts w:ascii="Arundina Serif" w:hAnsi="Arundina Serif" w:cs="Arundina Serif"/>
          <w:b/>
          <w:bCs/>
          <w:color w:val="0000FF"/>
          <w:sz w:val="28"/>
        </w:rPr>
      </w:pPr>
    </w:p>
    <w:p w:rsidR="00DD1981" w:rsidRDefault="00DD1981" w:rsidP="009B64C5">
      <w:pPr>
        <w:jc w:val="thaiDistribute"/>
        <w:rPr>
          <w:rFonts w:ascii="Arundina Serif" w:hAnsi="Arundina Serif" w:cs="Arundina Serif"/>
          <w:b/>
          <w:bCs/>
          <w:color w:val="0000FF"/>
          <w:sz w:val="28"/>
        </w:rPr>
      </w:pPr>
    </w:p>
    <w:p w:rsidR="00DD1981" w:rsidRDefault="00DD1981" w:rsidP="009B64C5">
      <w:pPr>
        <w:jc w:val="thaiDistribute"/>
        <w:rPr>
          <w:rFonts w:ascii="Arundina Serif" w:hAnsi="Arundina Serif" w:cs="Arundina Serif"/>
          <w:b/>
          <w:bCs/>
          <w:color w:val="0000FF"/>
          <w:sz w:val="28"/>
        </w:rPr>
      </w:pPr>
    </w:p>
    <w:p w:rsidR="00DD1981" w:rsidRDefault="00265B5F" w:rsidP="009B64C5">
      <w:pPr>
        <w:jc w:val="thaiDistribute"/>
        <w:rPr>
          <w:rFonts w:ascii="Arundina Serif" w:hAnsi="Arundina Serif" w:cs="Arundina Serif"/>
          <w:b/>
          <w:bCs/>
          <w:color w:val="0000FF"/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848192" behindDoc="0" locked="0" layoutInCell="1" allowOverlap="1" wp14:anchorId="5F9E22C0" wp14:editId="50A80521">
            <wp:simplePos x="0" y="0"/>
            <wp:positionH relativeFrom="column">
              <wp:posOffset>5589215</wp:posOffset>
            </wp:positionH>
            <wp:positionV relativeFrom="paragraph">
              <wp:posOffset>56515</wp:posOffset>
            </wp:positionV>
            <wp:extent cx="1414780" cy="1273175"/>
            <wp:effectExtent l="0" t="0" r="0" b="3175"/>
            <wp:wrapNone/>
            <wp:docPr id="4" name="Picture 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C32" w:rsidRPr="00F52BFA" w:rsidRDefault="00134C32" w:rsidP="00134C32">
      <w:pPr>
        <w:shd w:val="clear" w:color="auto" w:fill="EEECE1" w:themeFill="background2"/>
        <w:spacing w:line="276" w:lineRule="auto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  <w:cs/>
        </w:rPr>
        <w:t>เอกสารเกี่ยวกับการขอวีซ่าเนปาล</w:t>
      </w:r>
    </w:p>
    <w:p w:rsidR="00134C32" w:rsidRPr="00F52BFA" w:rsidRDefault="00134C32" w:rsidP="00134C32">
      <w:pPr>
        <w:spacing w:line="276" w:lineRule="auto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1. 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หนังสือเดินทาง 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ที่ยังมีอายุใช้ได้จนถึงวันเดินทางไม่ต่ำกว่า 6 เดือน    </w:t>
      </w:r>
    </w:p>
    <w:p w:rsidR="00134C32" w:rsidRPr="00F52BFA" w:rsidRDefault="00134C32" w:rsidP="00134C32">
      <w:pPr>
        <w:spacing w:line="276" w:lineRule="auto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2. หนังสือเดินทางต้องมีหน้าว่าง สำหรับประทับตราเข้าออกอย่างน้อย 2 หน้าเต็ม </w:t>
      </w:r>
    </w:p>
    <w:p w:rsidR="00134C32" w:rsidRPr="00F52BFA" w:rsidRDefault="00134C32" w:rsidP="00134C32">
      <w:pPr>
        <w:spacing w:line="276" w:lineRule="auto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3. 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รูปถ่ายหน้าตรงรูปสี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(ที่ไม่ใช่รูปถ่ายเล่น) 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ขนาด 2 นิ้ว 2 ใบ (พื้นหลังสีขาวเท่านั้น)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  </w:t>
      </w:r>
    </w:p>
    <w:p w:rsidR="00134C32" w:rsidRPr="00F52BFA" w:rsidRDefault="00134C32" w:rsidP="00134C32">
      <w:pPr>
        <w:spacing w:line="276" w:lineRule="auto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4. 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สำเนาบัตรประชาชน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,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สำเนาทะเบียนบ้าน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(เขียนที่อยู่เป็นภาษาอังกฤษพร้อมเบอร์โทรศัพท์) </w:t>
      </w:r>
    </w:p>
    <w:p w:rsidR="00B543CD" w:rsidRDefault="00B543CD" w:rsidP="009B64C5">
      <w:pPr>
        <w:jc w:val="thaiDistribute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</w:pPr>
    </w:p>
    <w:p w:rsidR="00C96A25" w:rsidRPr="00644AE9" w:rsidRDefault="00EA0DD3" w:rsidP="009B64C5">
      <w:pPr>
        <w:jc w:val="thaiDistribute"/>
        <w:rPr>
          <w:rFonts w:ascii="Arundina Serif" w:hAnsi="Arundina Serif" w:cs="Arundina Serif"/>
          <w:b/>
          <w:bCs/>
          <w:color w:val="0000FF"/>
          <w:sz w:val="28"/>
        </w:rPr>
      </w:pPr>
      <w:r w:rsidRPr="00F52BFA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(โปรแกรมทัวร์</w:t>
      </w:r>
      <w:r w:rsidR="00DF4A6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..ปันใจ ไป</w:t>
      </w:r>
      <w:r w:rsidRPr="00F52BFA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เนปาล </w:t>
      </w:r>
      <w:r w:rsidR="00DF4A6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4</w:t>
      </w:r>
      <w:r w:rsidRPr="00F52BFA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วัน </w:t>
      </w:r>
      <w:r w:rsidR="00DF4A6A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>3</w:t>
      </w:r>
      <w:r w:rsidRPr="00F52BFA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 xml:space="preserve"> คืน)</w:t>
      </w:r>
      <w:r w:rsidRPr="00F52BFA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 xml:space="preserve"> เนื่องจากเป็นตั๋วราคาพิเศษจึงไม่สามารถ </w:t>
      </w:r>
      <w:r w:rsidRPr="00F52BFA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</w:rPr>
        <w:t xml:space="preserve">REFUND </w:t>
      </w:r>
      <w:r w:rsidRPr="00F52BFA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>ได้</w:t>
      </w:r>
    </w:p>
    <w:p w:rsidR="00046B1F" w:rsidRDefault="0030538D" w:rsidP="00B543CD">
      <w:pPr>
        <w:tabs>
          <w:tab w:val="left" w:pos="1077"/>
        </w:tabs>
        <w:spacing w:line="276" w:lineRule="auto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lastRenderedPageBreak/>
        <w:t>*ผู้ใหญ่ (12 ปี ขึ้นไป) เด็ก บริษัทขอสงวนสิทธิ์ในการออกทัวร์กรณีมี</w:t>
      </w:r>
      <w:r w:rsidRPr="00F52BF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046B1F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="00E86D06" w:rsidRPr="00F52BFA">
        <w:rPr>
          <w:rFonts w:ascii="Arial Unicode MS" w:eastAsia="Arial Unicode MS" w:hAnsi="Arial Unicode MS" w:cs="Arial Unicode MS"/>
          <w:color w:val="FF0000"/>
          <w:sz w:val="20"/>
          <w:szCs w:val="20"/>
          <w:cs/>
        </w:rPr>
        <w:t>บริษัทขอสงวนสิทธิ์ในก</w:t>
      </w:r>
      <w:r w:rsidR="007B5F62" w:rsidRPr="00F52BFA">
        <w:rPr>
          <w:rFonts w:ascii="Arial Unicode MS" w:eastAsia="Arial Unicode MS" w:hAnsi="Arial Unicode MS" w:cs="Arial Unicode MS"/>
          <w:color w:val="FF0000"/>
          <w:sz w:val="20"/>
          <w:szCs w:val="20"/>
          <w:cs/>
        </w:rPr>
        <w:t>ารออกทัวร์กรณีมีผู้เดินทางไม่ถึง</w:t>
      </w:r>
      <w:r w:rsidR="00EE5532" w:rsidRPr="00F52BFA">
        <w:rPr>
          <w:rFonts w:ascii="Arial Unicode MS" w:eastAsia="Arial Unicode MS" w:hAnsi="Arial Unicode MS" w:cs="Arial Unicode MS"/>
          <w:color w:val="FF0000"/>
          <w:sz w:val="20"/>
          <w:szCs w:val="20"/>
          <w:cs/>
        </w:rPr>
        <w:t xml:space="preserve"> 16+ *</w:t>
      </w:r>
    </w:p>
    <w:p w:rsidR="00E86D06" w:rsidRDefault="00046B1F" w:rsidP="00046B1F">
      <w:pPr>
        <w:spacing w:line="276" w:lineRule="auto"/>
        <w:jc w:val="center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หรือปรับเปลี่ยนโดยแจ้งให้ทราบล่วงหน้า ก่อนออกเดินทาง 10-15 วันก่อนออกเดินทาง</w:t>
      </w:r>
    </w:p>
    <w:tbl>
      <w:tblPr>
        <w:tblStyle w:val="TableGrid"/>
        <w:tblW w:w="11153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3527"/>
        <w:gridCol w:w="1995"/>
        <w:gridCol w:w="3704"/>
        <w:gridCol w:w="1927"/>
      </w:tblGrid>
      <w:tr w:rsidR="005971E1" w:rsidRPr="00951046" w:rsidTr="006B64E2">
        <w:trPr>
          <w:trHeight w:val="537"/>
        </w:trPr>
        <w:tc>
          <w:tcPr>
            <w:tcW w:w="3527" w:type="dxa"/>
            <w:shd w:val="clear" w:color="auto" w:fill="92D050"/>
            <w:vAlign w:val="center"/>
          </w:tcPr>
          <w:p w:rsidR="005971E1" w:rsidRPr="008263B8" w:rsidRDefault="005971E1" w:rsidP="006B64E2">
            <w:pPr>
              <w:jc w:val="center"/>
              <w:rPr>
                <w:rFonts w:ascii="Leelawadee" w:eastAsia="Times New Roman" w:hAnsi="Leelawadee" w:cs="Leelawadee"/>
                <w:b/>
                <w:bCs/>
                <w:szCs w:val="24"/>
                <w:lang w:eastAsia="en-US"/>
              </w:rPr>
            </w:pP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19</w:t>
            </w:r>
            <w:r w:rsidRPr="008263B8"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-1</w:t>
            </w: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2</w:t>
            </w:r>
            <w:r w:rsidRPr="008263B8"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 xml:space="preserve"> </w:t>
            </w: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มกราคม</w:t>
            </w:r>
          </w:p>
        </w:tc>
        <w:tc>
          <w:tcPr>
            <w:tcW w:w="1995" w:type="dxa"/>
            <w:vMerge w:val="restart"/>
            <w:shd w:val="clear" w:color="auto" w:fill="FFFF00"/>
            <w:vAlign w:val="center"/>
          </w:tcPr>
          <w:p w:rsidR="005971E1" w:rsidRPr="00951046" w:rsidRDefault="005971E1" w:rsidP="006B64E2">
            <w:pPr>
              <w:jc w:val="center"/>
              <w:rPr>
                <w:rFonts w:ascii="Leelawadee" w:eastAsia="Times New Roman" w:hAnsi="Leelawadee" w:cs="Leelawadee"/>
                <w:b/>
                <w:bCs/>
                <w:szCs w:val="24"/>
                <w:lang w:eastAsia="en-US"/>
              </w:rPr>
            </w:pPr>
            <w:r w:rsidRPr="00951046">
              <w:rPr>
                <w:rFonts w:ascii="Leelawadee" w:hAnsi="Leelawadee" w:cs="Leelawadee" w:hint="cs"/>
                <w:b/>
                <w:bCs/>
                <w:szCs w:val="24"/>
                <w:cs/>
              </w:rPr>
              <w:t>2</w:t>
            </w:r>
            <w:r>
              <w:rPr>
                <w:rFonts w:ascii="Leelawadee" w:hAnsi="Leelawadee" w:cs="Leelawadee" w:hint="cs"/>
                <w:b/>
                <w:bCs/>
                <w:szCs w:val="24"/>
                <w:cs/>
              </w:rPr>
              <w:t>5</w:t>
            </w:r>
            <w:r w:rsidRPr="00951046">
              <w:rPr>
                <w:rFonts w:ascii="Leelawadee" w:hAnsi="Leelawadee" w:cs="Leelawadee" w:hint="cs"/>
                <w:b/>
                <w:bCs/>
                <w:szCs w:val="24"/>
                <w:cs/>
              </w:rPr>
              <w:t>,</w:t>
            </w:r>
            <w:r>
              <w:rPr>
                <w:rFonts w:ascii="Leelawadee" w:hAnsi="Leelawadee" w:cs="Leelawadee" w:hint="cs"/>
                <w:b/>
                <w:bCs/>
                <w:szCs w:val="24"/>
                <w:cs/>
              </w:rPr>
              <w:t>5</w:t>
            </w:r>
            <w:r w:rsidRPr="00951046">
              <w:rPr>
                <w:rFonts w:ascii="Leelawadee" w:hAnsi="Leelawadee" w:cs="Leelawadee" w:hint="cs"/>
                <w:b/>
                <w:bCs/>
                <w:szCs w:val="24"/>
                <w:cs/>
              </w:rPr>
              <w:t>00.-</w:t>
            </w:r>
          </w:p>
        </w:tc>
        <w:tc>
          <w:tcPr>
            <w:tcW w:w="3704" w:type="dxa"/>
            <w:shd w:val="clear" w:color="auto" w:fill="92CDDC" w:themeFill="accent5" w:themeFillTint="99"/>
            <w:vAlign w:val="center"/>
          </w:tcPr>
          <w:p w:rsidR="005971E1" w:rsidRPr="00951046" w:rsidRDefault="005971E1" w:rsidP="006B64E2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06-09 เมษายน</w:t>
            </w:r>
          </w:p>
        </w:tc>
        <w:tc>
          <w:tcPr>
            <w:tcW w:w="1927" w:type="dxa"/>
            <w:vMerge w:val="restart"/>
            <w:shd w:val="clear" w:color="auto" w:fill="FBD4B4" w:themeFill="accent6" w:themeFillTint="66"/>
            <w:vAlign w:val="center"/>
          </w:tcPr>
          <w:p w:rsidR="005971E1" w:rsidRPr="00951046" w:rsidRDefault="005971E1" w:rsidP="006B64E2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proofErr w:type="gramStart"/>
            <w:r>
              <w:rPr>
                <w:rFonts w:ascii="Leelawadee" w:hAnsi="Leelawadee" w:cs="Leelawadee"/>
                <w:b/>
                <w:bCs/>
                <w:szCs w:val="24"/>
              </w:rPr>
              <w:t>25</w:t>
            </w:r>
            <w:r>
              <w:rPr>
                <w:rFonts w:ascii="Leelawadee" w:hAnsi="Leelawadee" w:cs="Leelawadee" w:hint="cs"/>
                <w:b/>
                <w:bCs/>
                <w:szCs w:val="24"/>
                <w:cs/>
              </w:rPr>
              <w:t>,5</w:t>
            </w:r>
            <w:r>
              <w:rPr>
                <w:rFonts w:ascii="Leelawadee" w:hAnsi="Leelawadee" w:cs="Leelawadee"/>
                <w:b/>
                <w:bCs/>
                <w:szCs w:val="24"/>
              </w:rPr>
              <w:t>00</w:t>
            </w:r>
            <w:r>
              <w:rPr>
                <w:rFonts w:ascii="Leelawadee" w:hAnsi="Leelawadee" w:cs="Leelawadee"/>
                <w:b/>
                <w:bCs/>
                <w:szCs w:val="24"/>
                <w:cs/>
              </w:rPr>
              <w:t>.-</w:t>
            </w:r>
            <w:proofErr w:type="gramEnd"/>
          </w:p>
        </w:tc>
      </w:tr>
      <w:tr w:rsidR="005971E1" w:rsidRPr="00951046" w:rsidTr="006B64E2">
        <w:trPr>
          <w:trHeight w:val="537"/>
        </w:trPr>
        <w:tc>
          <w:tcPr>
            <w:tcW w:w="3527" w:type="dxa"/>
            <w:shd w:val="clear" w:color="auto" w:fill="92D050"/>
            <w:vAlign w:val="center"/>
          </w:tcPr>
          <w:p w:rsidR="005971E1" w:rsidRPr="008263B8" w:rsidRDefault="005971E1" w:rsidP="006B64E2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 xml:space="preserve">02-05 </w:t>
            </w:r>
            <w:r>
              <w:rPr>
                <w:rFonts w:ascii="Leelawadee" w:hAnsi="Leelawadee" w:cs="Leelawadee" w:hint="cs"/>
                <w:b/>
                <w:bCs/>
                <w:szCs w:val="24"/>
                <w:cs/>
              </w:rPr>
              <w:t>กุมภาพันธ์</w:t>
            </w:r>
          </w:p>
        </w:tc>
        <w:tc>
          <w:tcPr>
            <w:tcW w:w="1995" w:type="dxa"/>
            <w:vMerge/>
            <w:shd w:val="clear" w:color="auto" w:fill="FFFF00"/>
          </w:tcPr>
          <w:p w:rsidR="005971E1" w:rsidRPr="00951046" w:rsidRDefault="005971E1" w:rsidP="006B64E2">
            <w:pPr>
              <w:rPr>
                <w:rFonts w:ascii="Leelawadee" w:eastAsia="Times New Roman" w:hAnsi="Leelawadee" w:cs="Leelawadee"/>
                <w:b/>
                <w:bCs/>
                <w:szCs w:val="24"/>
                <w:lang w:eastAsia="en-US"/>
              </w:rPr>
            </w:pPr>
          </w:p>
        </w:tc>
        <w:tc>
          <w:tcPr>
            <w:tcW w:w="3704" w:type="dxa"/>
            <w:shd w:val="clear" w:color="auto" w:fill="92CDDC" w:themeFill="accent5" w:themeFillTint="99"/>
            <w:vAlign w:val="center"/>
          </w:tcPr>
          <w:p w:rsidR="005971E1" w:rsidRPr="00951046" w:rsidRDefault="005971E1" w:rsidP="006B64E2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09-13 เมษายน</w:t>
            </w:r>
          </w:p>
        </w:tc>
        <w:tc>
          <w:tcPr>
            <w:tcW w:w="1927" w:type="dxa"/>
            <w:vMerge/>
            <w:shd w:val="clear" w:color="auto" w:fill="FBD4B4" w:themeFill="accent6" w:themeFillTint="66"/>
          </w:tcPr>
          <w:p w:rsidR="005971E1" w:rsidRPr="00951046" w:rsidRDefault="005971E1" w:rsidP="006B64E2">
            <w:pPr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</w:tr>
      <w:tr w:rsidR="005971E1" w:rsidRPr="00951046" w:rsidTr="006B64E2">
        <w:trPr>
          <w:trHeight w:val="424"/>
        </w:trPr>
        <w:tc>
          <w:tcPr>
            <w:tcW w:w="3527" w:type="dxa"/>
            <w:shd w:val="clear" w:color="auto" w:fill="92D050"/>
            <w:vAlign w:val="center"/>
          </w:tcPr>
          <w:p w:rsidR="005971E1" w:rsidRPr="008263B8" w:rsidRDefault="005971E1" w:rsidP="006B64E2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16-19 กุมภาพันธ์</w:t>
            </w:r>
          </w:p>
        </w:tc>
        <w:tc>
          <w:tcPr>
            <w:tcW w:w="1995" w:type="dxa"/>
            <w:vMerge/>
            <w:shd w:val="clear" w:color="auto" w:fill="FFFF00"/>
          </w:tcPr>
          <w:p w:rsidR="005971E1" w:rsidRPr="00951046" w:rsidRDefault="005971E1" w:rsidP="006B64E2">
            <w:pPr>
              <w:rPr>
                <w:rFonts w:ascii="Leelawadee" w:eastAsia="Arial Unicode MS" w:hAnsi="Leelawadee" w:cs="Leelawadee"/>
                <w:b/>
                <w:bCs/>
                <w:szCs w:val="24"/>
                <w:lang w:eastAsia="en-US"/>
              </w:rPr>
            </w:pPr>
          </w:p>
        </w:tc>
        <w:tc>
          <w:tcPr>
            <w:tcW w:w="3704" w:type="dxa"/>
            <w:shd w:val="clear" w:color="auto" w:fill="92CDDC" w:themeFill="accent5" w:themeFillTint="99"/>
            <w:vAlign w:val="center"/>
          </w:tcPr>
          <w:p w:rsidR="005971E1" w:rsidRPr="00951046" w:rsidRDefault="005971E1" w:rsidP="006B64E2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25-28 พฤษภาคม</w:t>
            </w:r>
          </w:p>
        </w:tc>
        <w:tc>
          <w:tcPr>
            <w:tcW w:w="1927" w:type="dxa"/>
            <w:vMerge/>
            <w:shd w:val="clear" w:color="auto" w:fill="FBD4B4" w:themeFill="accent6" w:themeFillTint="66"/>
          </w:tcPr>
          <w:p w:rsidR="005971E1" w:rsidRPr="00951046" w:rsidRDefault="005971E1" w:rsidP="006B64E2">
            <w:pPr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</w:tr>
      <w:tr w:rsidR="005971E1" w:rsidRPr="00951046" w:rsidTr="006B64E2">
        <w:trPr>
          <w:trHeight w:val="463"/>
        </w:trPr>
        <w:tc>
          <w:tcPr>
            <w:tcW w:w="3527" w:type="dxa"/>
            <w:tcBorders>
              <w:bottom w:val="dotDash" w:sz="4" w:space="0" w:color="auto"/>
            </w:tcBorders>
            <w:shd w:val="clear" w:color="auto" w:fill="92D050"/>
            <w:vAlign w:val="center"/>
          </w:tcPr>
          <w:p w:rsidR="005971E1" w:rsidRDefault="005971E1" w:rsidP="006B64E2">
            <w:pPr>
              <w:jc w:val="center"/>
              <w:rPr>
                <w:rFonts w:ascii="Leelawadee" w:eastAsia="Arial Unicode MS" w:hAnsi="Leelawadee" w:cs="Leelawadee"/>
                <w:b/>
                <w:bCs/>
                <w:szCs w:val="24"/>
                <w:cs/>
                <w:lang w:eastAsia="en-US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09-12 มีนาคม</w:t>
            </w:r>
          </w:p>
        </w:tc>
        <w:tc>
          <w:tcPr>
            <w:tcW w:w="1995" w:type="dxa"/>
            <w:vMerge/>
            <w:tcBorders>
              <w:bottom w:val="dotDash" w:sz="4" w:space="0" w:color="auto"/>
            </w:tcBorders>
            <w:shd w:val="clear" w:color="auto" w:fill="FFFF00"/>
          </w:tcPr>
          <w:p w:rsidR="005971E1" w:rsidRPr="00951046" w:rsidRDefault="005971E1" w:rsidP="006B64E2">
            <w:pPr>
              <w:rPr>
                <w:rFonts w:ascii="Leelawadee" w:eastAsia="Arial Unicode MS" w:hAnsi="Leelawadee" w:cs="Leelawadee"/>
                <w:b/>
                <w:bCs/>
                <w:szCs w:val="24"/>
                <w:lang w:eastAsia="en-US"/>
              </w:rPr>
            </w:pPr>
          </w:p>
        </w:tc>
        <w:tc>
          <w:tcPr>
            <w:tcW w:w="3704" w:type="dxa"/>
            <w:tcBorders>
              <w:bottom w:val="dotDash" w:sz="4" w:space="0" w:color="auto"/>
            </w:tcBorders>
            <w:shd w:val="clear" w:color="auto" w:fill="92CDDC" w:themeFill="accent5" w:themeFillTint="99"/>
            <w:vAlign w:val="center"/>
          </w:tcPr>
          <w:p w:rsidR="005971E1" w:rsidRDefault="005971E1" w:rsidP="006B64E2">
            <w:pPr>
              <w:jc w:val="center"/>
              <w:rPr>
                <w:rFonts w:ascii="Leelawadee" w:eastAsia="Arial Unicode MS" w:hAnsi="Leelawadee" w:cs="Leelawadee"/>
                <w:b/>
                <w:bCs/>
                <w:szCs w:val="24"/>
                <w:cs/>
                <w:lang w:eastAsia="en-US"/>
              </w:rPr>
            </w:pPr>
            <w:r>
              <w:rPr>
                <w:rFonts w:ascii="Leelawadee" w:eastAsia="Arial Unicode MS" w:hAnsi="Leelawadee" w:cs="Leelawadee" w:hint="cs"/>
                <w:b/>
                <w:bCs/>
                <w:szCs w:val="24"/>
                <w:cs/>
                <w:lang w:eastAsia="en-US"/>
              </w:rPr>
              <w:t>01-04 มิถุนายน</w:t>
            </w:r>
          </w:p>
        </w:tc>
        <w:tc>
          <w:tcPr>
            <w:tcW w:w="1927" w:type="dxa"/>
            <w:vMerge/>
            <w:tcBorders>
              <w:bottom w:val="dotDash" w:sz="4" w:space="0" w:color="auto"/>
            </w:tcBorders>
            <w:shd w:val="clear" w:color="auto" w:fill="FBD4B4" w:themeFill="accent6" w:themeFillTint="66"/>
          </w:tcPr>
          <w:p w:rsidR="005971E1" w:rsidRPr="00951046" w:rsidRDefault="005971E1" w:rsidP="006B64E2">
            <w:pPr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</w:tr>
      <w:tr w:rsidR="005971E1" w:rsidRPr="00951046" w:rsidTr="006B64E2">
        <w:trPr>
          <w:trHeight w:val="463"/>
        </w:trPr>
        <w:tc>
          <w:tcPr>
            <w:tcW w:w="3527" w:type="dxa"/>
            <w:tcBorders>
              <w:bottom w:val="dotDash" w:sz="4" w:space="0" w:color="auto"/>
            </w:tcBorders>
            <w:shd w:val="clear" w:color="auto" w:fill="92D050"/>
            <w:vAlign w:val="center"/>
          </w:tcPr>
          <w:p w:rsidR="005971E1" w:rsidRPr="008263B8" w:rsidRDefault="005971E1" w:rsidP="006B64E2">
            <w:pPr>
              <w:jc w:val="center"/>
              <w:rPr>
                <w:rFonts w:ascii="Leelawadee" w:eastAsia="Times New Roman" w:hAnsi="Leelawadee" w:cs="Leelawadee"/>
                <w:b/>
                <w:bCs/>
                <w:szCs w:val="24"/>
                <w:cs/>
                <w:lang w:eastAsia="en-US"/>
              </w:rPr>
            </w:pPr>
            <w:r>
              <w:rPr>
                <w:rFonts w:ascii="Leelawadee" w:eastAsia="Times New Roman" w:hAnsi="Leelawadee" w:cs="Leelawadee" w:hint="cs"/>
                <w:b/>
                <w:bCs/>
                <w:szCs w:val="24"/>
                <w:cs/>
                <w:lang w:eastAsia="en-US"/>
              </w:rPr>
              <w:t>16-19 มีนาคม</w:t>
            </w:r>
          </w:p>
        </w:tc>
        <w:tc>
          <w:tcPr>
            <w:tcW w:w="1995" w:type="dxa"/>
            <w:vMerge/>
            <w:tcBorders>
              <w:bottom w:val="dotDash" w:sz="4" w:space="0" w:color="auto"/>
            </w:tcBorders>
            <w:shd w:val="clear" w:color="auto" w:fill="FFFF00"/>
          </w:tcPr>
          <w:p w:rsidR="005971E1" w:rsidRPr="00951046" w:rsidRDefault="005971E1" w:rsidP="006B64E2">
            <w:pPr>
              <w:rPr>
                <w:rFonts w:ascii="Leelawadee" w:eastAsia="Arial Unicode MS" w:hAnsi="Leelawadee" w:cs="Leelawadee"/>
                <w:b/>
                <w:bCs/>
                <w:szCs w:val="24"/>
                <w:lang w:eastAsia="en-US"/>
              </w:rPr>
            </w:pPr>
          </w:p>
        </w:tc>
        <w:tc>
          <w:tcPr>
            <w:tcW w:w="3704" w:type="dxa"/>
            <w:tcBorders>
              <w:bottom w:val="dotDash" w:sz="4" w:space="0" w:color="auto"/>
            </w:tcBorders>
            <w:shd w:val="clear" w:color="auto" w:fill="92CDDC" w:themeFill="accent5" w:themeFillTint="99"/>
            <w:vAlign w:val="center"/>
          </w:tcPr>
          <w:p w:rsidR="005971E1" w:rsidRPr="00951046" w:rsidRDefault="005971E1" w:rsidP="006B64E2">
            <w:pPr>
              <w:jc w:val="center"/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  <w:tc>
          <w:tcPr>
            <w:tcW w:w="1927" w:type="dxa"/>
            <w:vMerge/>
            <w:tcBorders>
              <w:bottom w:val="dotDash" w:sz="4" w:space="0" w:color="auto"/>
            </w:tcBorders>
            <w:shd w:val="clear" w:color="auto" w:fill="FBD4B4" w:themeFill="accent6" w:themeFillTint="66"/>
          </w:tcPr>
          <w:p w:rsidR="005971E1" w:rsidRPr="00951046" w:rsidRDefault="005971E1" w:rsidP="006B64E2">
            <w:pPr>
              <w:rPr>
                <w:rFonts w:ascii="Leelawadee" w:hAnsi="Leelawadee" w:cs="Leelawadee"/>
                <w:b/>
                <w:bCs/>
                <w:szCs w:val="24"/>
              </w:rPr>
            </w:pPr>
          </w:p>
        </w:tc>
      </w:tr>
      <w:tr w:rsidR="005971E1" w:rsidRPr="00951046" w:rsidTr="006B64E2">
        <w:trPr>
          <w:trHeight w:val="463"/>
        </w:trPr>
        <w:tc>
          <w:tcPr>
            <w:tcW w:w="9226" w:type="dxa"/>
            <w:gridSpan w:val="3"/>
            <w:shd w:val="clear" w:color="auto" w:fill="FF0000"/>
            <w:vAlign w:val="center"/>
          </w:tcPr>
          <w:p w:rsidR="005971E1" w:rsidRPr="008263B8" w:rsidRDefault="005971E1" w:rsidP="006B64E2">
            <w:pPr>
              <w:jc w:val="center"/>
              <w:rPr>
                <w:rFonts w:ascii="Leelawadee" w:hAnsi="Leelawadee" w:cs="Leelawadee"/>
                <w:b/>
                <w:bCs/>
                <w:color w:val="FFFFFF" w:themeColor="background1"/>
                <w:szCs w:val="24"/>
              </w:rPr>
            </w:pPr>
            <w:r>
              <w:rPr>
                <w:rFonts w:ascii="Leelawadee" w:hAnsi="Leelawadee" w:cs="Leelawadee" w:hint="cs"/>
                <w:b/>
                <w:bCs/>
                <w:color w:val="FFFFFF" w:themeColor="background1"/>
                <w:szCs w:val="24"/>
                <w:cs/>
              </w:rPr>
              <w:t xml:space="preserve">ห้องพักเดี่ยวเพิ่ม  </w:t>
            </w:r>
          </w:p>
        </w:tc>
        <w:tc>
          <w:tcPr>
            <w:tcW w:w="1927" w:type="dxa"/>
            <w:shd w:val="clear" w:color="auto" w:fill="FF0000"/>
            <w:vAlign w:val="center"/>
          </w:tcPr>
          <w:p w:rsidR="005971E1" w:rsidRPr="008263B8" w:rsidRDefault="005971E1" w:rsidP="006B64E2">
            <w:pPr>
              <w:jc w:val="center"/>
              <w:rPr>
                <w:rFonts w:ascii="Leelawadee" w:hAnsi="Leelawadee" w:cs="Leelawadee"/>
                <w:b/>
                <w:bCs/>
                <w:color w:val="FFFFFF" w:themeColor="background1"/>
                <w:szCs w:val="24"/>
              </w:rPr>
            </w:pPr>
            <w:r>
              <w:rPr>
                <w:rFonts w:ascii="Leelawadee" w:hAnsi="Leelawadee" w:cs="Leelawadee" w:hint="cs"/>
                <w:b/>
                <w:bCs/>
                <w:color w:val="FFFFFF" w:themeColor="background1"/>
                <w:szCs w:val="24"/>
                <w:cs/>
              </w:rPr>
              <w:t>4,900.-</w:t>
            </w:r>
          </w:p>
        </w:tc>
      </w:tr>
    </w:tbl>
    <w:p w:rsidR="00046B1F" w:rsidRPr="00046B1F" w:rsidRDefault="00046B1F" w:rsidP="00046B1F">
      <w:pPr>
        <w:spacing w:line="276" w:lineRule="auto"/>
        <w:jc w:val="center"/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</w:pPr>
    </w:p>
    <w:p w:rsidR="00265B5F" w:rsidRDefault="00B543CD" w:rsidP="00C06E36">
      <w:pPr>
        <w:spacing w:line="276" w:lineRule="auto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  <w:r>
        <w:rPr>
          <w:rFonts w:ascii="Arial Unicode MS" w:eastAsia="Arial Unicode MS" w:hAnsi="Arial Unicode MS" w:cs="Arial Unicode MS" w:hint="cs"/>
          <w:noProof/>
          <w:color w:val="00008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8D9939C" wp14:editId="2E00B299">
                <wp:simplePos x="0" y="0"/>
                <wp:positionH relativeFrom="column">
                  <wp:posOffset>-150412</wp:posOffset>
                </wp:positionH>
                <wp:positionV relativeFrom="paragraph">
                  <wp:posOffset>2181</wp:posOffset>
                </wp:positionV>
                <wp:extent cx="6905625" cy="1009816"/>
                <wp:effectExtent l="57150" t="38100" r="66675" b="76200"/>
                <wp:wrapNone/>
                <wp:docPr id="240" name="Flowchart: Alternate Proces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009816"/>
                        </a:xfrm>
                        <a:prstGeom prst="flowChartAlternate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3CD" w:rsidRPr="00B543CD" w:rsidRDefault="00046B1F" w:rsidP="00046B1F">
                            <w:pPr>
                              <w:spacing w:line="276" w:lineRule="auto"/>
                              <w:jc w:val="thaiDistribute"/>
                              <w:rPr>
                                <w:rFonts w:ascii="Leelawadee" w:eastAsia="Arial Unicode MS" w:hAnsi="Leelawadee" w:cs="Leelawadee"/>
                                <w:color w:val="000080"/>
                                <w:szCs w:val="24"/>
                              </w:rPr>
                            </w:pPr>
                            <w:r w:rsidRPr="00B543CD">
                              <w:rPr>
                                <w:rFonts w:ascii="Leelawadee" w:eastAsia="Arial Unicode MS" w:hAnsi="Leelawadee" w:cs="Leelawadee"/>
                                <w:b/>
                                <w:bCs/>
                                <w:color w:val="000080"/>
                                <w:szCs w:val="24"/>
                                <w:cs/>
                              </w:rPr>
                              <w:t>การสำรองที่นั่ง</w:t>
                            </w:r>
                            <w:r w:rsidRPr="00B543CD">
                              <w:rPr>
                                <w:rFonts w:ascii="Leelawadee" w:eastAsia="Arial Unicode MS" w:hAnsi="Leelawadee" w:cs="Leelawadee"/>
                                <w:color w:val="000080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046B1F" w:rsidRDefault="00B543CD" w:rsidP="00B543CD">
                            <w:pPr>
                              <w:spacing w:line="276" w:lineRule="auto"/>
                              <w:jc w:val="thaiDistribute"/>
                            </w:pPr>
                            <w:r w:rsidRPr="00B543CD">
                              <w:rPr>
                                <w:rFonts w:ascii="Leelawadee" w:eastAsia="Cordia New" w:hAnsi="Leelawadee" w:cs="Leelawadee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cs/>
                                <w:lang w:eastAsia="th-TH"/>
                              </w:rPr>
                              <w:t xml:space="preserve">ทางบริษัทฯ ขอเก็บเงินค่ามัดจำเป็นจำนวนเงิน </w:t>
                            </w:r>
                            <w:r>
                              <w:rPr>
                                <w:rFonts w:ascii="Leelawadee" w:eastAsia="Cordia New" w:hAnsi="Leelawadee" w:cs="Leelawadee"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cs/>
                                <w:lang w:eastAsia="th-TH"/>
                              </w:rPr>
                              <w:t>10</w:t>
                            </w:r>
                            <w:r w:rsidRPr="00B543CD">
                              <w:rPr>
                                <w:rFonts w:ascii="Leelawadee" w:eastAsia="Cordia New" w:hAnsi="Leelawadee" w:cs="Leelawadee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lang w:eastAsia="th-TH"/>
                              </w:rPr>
                              <w:t xml:space="preserve">,000 </w:t>
                            </w:r>
                            <w:r w:rsidRPr="00B543CD">
                              <w:rPr>
                                <w:rFonts w:ascii="Leelawadee" w:eastAsia="Cordia New" w:hAnsi="Leelawadee" w:cs="Leelawadee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cs/>
                                <w:lang w:eastAsia="th-TH"/>
                              </w:rPr>
                              <w:t xml:space="preserve">บาท </w:t>
                            </w:r>
                            <w:r w:rsidRPr="00B543CD">
                              <w:rPr>
                                <w:rFonts w:ascii="Leelawadee" w:eastAsia="Cordia New" w:hAnsi="Leelawadee" w:cs="Leelawadee"/>
                                <w:color w:val="0000FF"/>
                                <w:sz w:val="22"/>
                                <w:szCs w:val="22"/>
                                <w:cs/>
                                <w:lang w:eastAsia="th-TH"/>
                              </w:rPr>
                              <w:t>ต่อผู้โดยสารหนึ่งท่าน</w:t>
                            </w:r>
                            <w:r>
                              <w:rPr>
                                <w:rFonts w:ascii="Leelawadee" w:eastAsia="Cordia New" w:hAnsi="Leelawadee" w:cs="Leelawadee" w:hint="cs"/>
                                <w:color w:val="0000FF"/>
                                <w:sz w:val="22"/>
                                <w:szCs w:val="22"/>
                                <w:cs/>
                                <w:lang w:eastAsia="th-TH"/>
                              </w:rPr>
                              <w:t xml:space="preserve"> ภายใน 3 วันหลังจากการจอง</w:t>
                            </w:r>
                            <w:r w:rsidRPr="00B543CD">
                              <w:rPr>
                                <w:rFonts w:ascii="Leelawadee" w:eastAsia="Cordia New" w:hAnsi="Leelawadee" w:cs="Leelawadee"/>
                                <w:color w:val="0000FF"/>
                                <w:sz w:val="22"/>
                                <w:szCs w:val="22"/>
                                <w:cs/>
                                <w:lang w:eastAsia="th-TH"/>
                              </w:rPr>
                              <w:t xml:space="preserve"> พร้อมส่งสำเนาพาสปอร์ตที่ชัดเจน ส่วนที่เหลือชำระก่อนการเดินทางอย่างน้อย 20 วัน </w:t>
                            </w:r>
                            <w:r w:rsidR="002A579B" w:rsidRPr="00D15A1C">
                              <w:rPr>
                                <w:rFonts w:ascii="Leelawadee" w:hAnsi="Leelawadee" w:cs="Leelawadee"/>
                                <w:color w:val="0000FF"/>
                                <w:sz w:val="22"/>
                                <w:szCs w:val="22"/>
                                <w:cs/>
                              </w:rPr>
                              <w:t>มิฉะนั้นทางบริษัทฯ จะขอสงวนสิทธิ์ในการคืนค่ามัดจำทั้งหมด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939C" id="Flowchart: Alternate Process 240" o:spid="_x0000_s1036" type="#_x0000_t176" style="position:absolute;margin-left:-11.85pt;margin-top:.15pt;width:543.75pt;height:79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543CD" w:rsidRPr="00B543CD" w:rsidRDefault="00046B1F" w:rsidP="00046B1F">
                      <w:pPr>
                        <w:spacing w:line="276" w:lineRule="auto"/>
                        <w:jc w:val="thaiDistribute"/>
                        <w:rPr>
                          <w:rFonts w:ascii="Leelawadee" w:eastAsia="Arial Unicode MS" w:hAnsi="Leelawadee" w:cs="Leelawadee"/>
                          <w:color w:val="000080"/>
                          <w:szCs w:val="24"/>
                        </w:rPr>
                      </w:pPr>
                      <w:r w:rsidRPr="00B543CD">
                        <w:rPr>
                          <w:rFonts w:ascii="Leelawadee" w:eastAsia="Arial Unicode MS" w:hAnsi="Leelawadee" w:cs="Leelawadee"/>
                          <w:b/>
                          <w:bCs/>
                          <w:color w:val="000080"/>
                          <w:szCs w:val="24"/>
                          <w:cs/>
                        </w:rPr>
                        <w:t>การสำรองที่นั่ง</w:t>
                      </w:r>
                      <w:r w:rsidRPr="00B543CD">
                        <w:rPr>
                          <w:rFonts w:ascii="Leelawadee" w:eastAsia="Arial Unicode MS" w:hAnsi="Leelawadee" w:cs="Leelawadee"/>
                          <w:color w:val="000080"/>
                          <w:szCs w:val="24"/>
                          <w:cs/>
                        </w:rPr>
                        <w:t xml:space="preserve"> </w:t>
                      </w:r>
                    </w:p>
                    <w:p w:rsidR="00046B1F" w:rsidRDefault="00B543CD" w:rsidP="00B543CD">
                      <w:pPr>
                        <w:spacing w:line="276" w:lineRule="auto"/>
                        <w:jc w:val="thaiDistribute"/>
                      </w:pPr>
                      <w:r w:rsidRPr="00B543CD">
                        <w:rPr>
                          <w:rFonts w:ascii="Leelawadee" w:eastAsia="Cordia New" w:hAnsi="Leelawadee" w:cs="Leelawadee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cs/>
                          <w:lang w:eastAsia="th-TH"/>
                        </w:rPr>
                        <w:t xml:space="preserve">ทางบริษัทฯ ขอเก็บเงินค่ามัดจำเป็นจำนวนเงิน </w:t>
                      </w:r>
                      <w:r>
                        <w:rPr>
                          <w:rFonts w:ascii="Leelawadee" w:eastAsia="Cordia New" w:hAnsi="Leelawadee" w:cs="Leelawadee" w:hint="cs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cs/>
                          <w:lang w:eastAsia="th-TH"/>
                        </w:rPr>
                        <w:t>10</w:t>
                      </w:r>
                      <w:r w:rsidRPr="00B543CD">
                        <w:rPr>
                          <w:rFonts w:ascii="Leelawadee" w:eastAsia="Cordia New" w:hAnsi="Leelawadee" w:cs="Leelawadee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lang w:eastAsia="th-TH"/>
                        </w:rPr>
                        <w:t xml:space="preserve">,000 </w:t>
                      </w:r>
                      <w:r w:rsidRPr="00B543CD">
                        <w:rPr>
                          <w:rFonts w:ascii="Leelawadee" w:eastAsia="Cordia New" w:hAnsi="Leelawadee" w:cs="Leelawadee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cs/>
                          <w:lang w:eastAsia="th-TH"/>
                        </w:rPr>
                        <w:t xml:space="preserve">บาท </w:t>
                      </w:r>
                      <w:r w:rsidRPr="00B543CD">
                        <w:rPr>
                          <w:rFonts w:ascii="Leelawadee" w:eastAsia="Cordia New" w:hAnsi="Leelawadee" w:cs="Leelawadee"/>
                          <w:color w:val="0000FF"/>
                          <w:sz w:val="22"/>
                          <w:szCs w:val="22"/>
                          <w:cs/>
                          <w:lang w:eastAsia="th-TH"/>
                        </w:rPr>
                        <w:t>ต่อผู้โดยสารหนึ่งท่าน</w:t>
                      </w:r>
                      <w:r>
                        <w:rPr>
                          <w:rFonts w:ascii="Leelawadee" w:eastAsia="Cordia New" w:hAnsi="Leelawadee" w:cs="Leelawadee" w:hint="cs"/>
                          <w:color w:val="0000FF"/>
                          <w:sz w:val="22"/>
                          <w:szCs w:val="22"/>
                          <w:cs/>
                          <w:lang w:eastAsia="th-TH"/>
                        </w:rPr>
                        <w:t xml:space="preserve"> ภายใน 3 วันหลังจากการจอง</w:t>
                      </w:r>
                      <w:r w:rsidRPr="00B543CD">
                        <w:rPr>
                          <w:rFonts w:ascii="Leelawadee" w:eastAsia="Cordia New" w:hAnsi="Leelawadee" w:cs="Leelawadee"/>
                          <w:color w:val="0000FF"/>
                          <w:sz w:val="22"/>
                          <w:szCs w:val="22"/>
                          <w:cs/>
                          <w:lang w:eastAsia="th-TH"/>
                        </w:rPr>
                        <w:t xml:space="preserve"> พร้อมส่งสำเนาพาสปอร์ตที่ชัดเจน ส่วนที่เหลือชำระก่อนการเดินทางอย่างน้อย 20 วัน </w:t>
                      </w:r>
                      <w:r w:rsidR="002A579B" w:rsidRPr="00D15A1C">
                        <w:rPr>
                          <w:rFonts w:ascii="Leelawadee" w:hAnsi="Leelawadee" w:cs="Leelawadee"/>
                          <w:color w:val="0000FF"/>
                          <w:sz w:val="22"/>
                          <w:szCs w:val="22"/>
                          <w:cs/>
                        </w:rPr>
                        <w:t>มิฉะนั้นทางบริษัทฯ จะขอสงวนสิทธิ์ในการคืนค่ามัดจำทั้งหมด</w:t>
                      </w:r>
                    </w:p>
                  </w:txbxContent>
                </v:textbox>
              </v:shape>
            </w:pict>
          </mc:Fallback>
        </mc:AlternateContent>
      </w:r>
    </w:p>
    <w:p w:rsidR="00265B5F" w:rsidRDefault="00265B5F" w:rsidP="00C06E36">
      <w:pPr>
        <w:spacing w:line="276" w:lineRule="auto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</w:p>
    <w:p w:rsidR="00265B5F" w:rsidRDefault="00265B5F" w:rsidP="00C06E36">
      <w:pPr>
        <w:spacing w:line="276" w:lineRule="auto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</w:p>
    <w:p w:rsidR="00265B5F" w:rsidRDefault="00265B5F" w:rsidP="00C06E36">
      <w:pPr>
        <w:spacing w:line="276" w:lineRule="auto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</w:p>
    <w:p w:rsidR="009B5DBD" w:rsidRPr="00F52BFA" w:rsidRDefault="009B5DBD" w:rsidP="00C06E36">
      <w:pPr>
        <w:spacing w:line="276" w:lineRule="auto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  <w:cs/>
        </w:rPr>
        <w:t>อัตรา</w:t>
      </w:r>
      <w:r w:rsidR="00046B1F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u w:val="single"/>
          <w:cs/>
        </w:rPr>
        <w:t>..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  <w:cs/>
        </w:rPr>
        <w:t>ค่าบริการนี้รวม</w:t>
      </w:r>
    </w:p>
    <w:p w:rsidR="002A579B" w:rsidRDefault="009B5DBD" w:rsidP="00C06E36">
      <w:pPr>
        <w:numPr>
          <w:ilvl w:val="0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2A579B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ค่าตั๋วเครื่องบินชั้นทัศนาจรไป-</w:t>
      </w:r>
      <w:r w:rsidR="00A76D5C" w:rsidRPr="002A579B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กลับตามที่ระบุไว้ในรายการ</w:t>
      </w:r>
      <w:r w:rsidR="00EE5532" w:rsidRPr="002A579B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โดยสายการบิน</w:t>
      </w:r>
      <w:r w:rsidR="002A579B" w:rsidRPr="002A579B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cs/>
        </w:rPr>
        <w:t xml:space="preserve"> </w:t>
      </w:r>
      <w:r w:rsidR="002A579B" w:rsidRPr="002A579B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เนปาล แอร์ไลน์</w:t>
      </w:r>
      <w:r w:rsidR="00EE5532" w:rsidRPr="002A579B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</w:p>
    <w:p w:rsidR="009B5DBD" w:rsidRPr="002A579B" w:rsidRDefault="009B5DBD" w:rsidP="00C06E36">
      <w:pPr>
        <w:numPr>
          <w:ilvl w:val="0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2A579B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ค่าโรงแรมพักห้องคู่ </w:t>
      </w:r>
      <w:r w:rsidR="0063325E" w:rsidRPr="002A579B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ตาม</w:t>
      </w:r>
      <w:r w:rsidRPr="002A579B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ที่ระบุไว้ในรายการ </w:t>
      </w:r>
    </w:p>
    <w:p w:rsidR="009B5DBD" w:rsidRPr="00F52BFA" w:rsidRDefault="009B5DBD" w:rsidP="00C06E36">
      <w:pPr>
        <w:numPr>
          <w:ilvl w:val="0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ค่ายานพาหนะและค่าธรรมเนียมเข้าชมสถานที่</w:t>
      </w:r>
      <w:proofErr w:type="spellStart"/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ต่างๆ</w:t>
      </w:r>
      <w:proofErr w:type="spellEnd"/>
      <w:r w:rsidR="002A579B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 xml:space="preserve"> 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ตามที่ระบุไว้ในรายการ</w:t>
      </w:r>
    </w:p>
    <w:p w:rsidR="009B5DBD" w:rsidRPr="00F52BFA" w:rsidRDefault="009B5DBD" w:rsidP="00C06E36">
      <w:pPr>
        <w:numPr>
          <w:ilvl w:val="0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ค่าธรรมเนียมวีซ่าและภาษีสนามบินทุกแห่งตามที่กำหนดไว้ในรายการ</w:t>
      </w:r>
    </w:p>
    <w:p w:rsidR="0063325E" w:rsidRPr="00F52BFA" w:rsidRDefault="0063325E" w:rsidP="00C06E36">
      <w:pPr>
        <w:numPr>
          <w:ilvl w:val="0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</w:pPr>
      <w:r w:rsidRPr="00F52BFA">
        <w:rPr>
          <w:rFonts w:ascii="Arial Unicode MS" w:eastAsia="Arial Unicode MS" w:hAnsi="Arial Unicode MS" w:cs="Arial Unicode MS"/>
          <w:color w:val="000080"/>
          <w:spacing w:val="4"/>
          <w:sz w:val="20"/>
          <w:szCs w:val="20"/>
          <w:cs/>
        </w:rPr>
        <w:t>ค่าประกันภัยการเดินทาง วงเงิน 1,000,000 บาท ต่อท่าน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(วงรักษาพยาบาลเงินไม่เกิน 500,000 บาท) แต่ทั้งนี้ย่อมอยู่ในข้อจำกัดที่มีการตกลงไว้กับบริษัทประกันชีวิต</w:t>
      </w:r>
    </w:p>
    <w:p w:rsidR="004B6917" w:rsidRPr="00F52BFA" w:rsidRDefault="009B5DBD" w:rsidP="00C06E36">
      <w:pPr>
        <w:spacing w:line="276" w:lineRule="auto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  <w:cs/>
        </w:rPr>
        <w:t>อัตรา</w:t>
      </w:r>
      <w:r w:rsidR="00046B1F">
        <w:rPr>
          <w:rFonts w:ascii="Arial Unicode MS" w:eastAsia="Arial Unicode MS" w:hAnsi="Arial Unicode MS" w:cs="Arial Unicode MS" w:hint="cs"/>
          <w:b/>
          <w:bCs/>
          <w:color w:val="000080"/>
          <w:sz w:val="20"/>
          <w:szCs w:val="20"/>
          <w:u w:val="single"/>
          <w:cs/>
        </w:rPr>
        <w:t>...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  <w:cs/>
        </w:rPr>
        <w:t>ค่าบริการนี้ไม่รวม</w:t>
      </w:r>
    </w:p>
    <w:p w:rsidR="009B5DBD" w:rsidRPr="00F52BFA" w:rsidRDefault="004B6917" w:rsidP="00C06E36">
      <w:pPr>
        <w:numPr>
          <w:ilvl w:val="1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</w:pP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ค่าจัดทำหนังสือเดินทาง</w:t>
      </w:r>
      <w:r w:rsidR="00EE5532"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(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</w:rPr>
        <w:t xml:space="preserve"> PASSPORT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)</w:t>
      </w:r>
      <w:r w:rsidR="00EE5532"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 xml:space="preserve"> 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และค่าทำใบอน</w:t>
      </w:r>
      <w:r w:rsidR="00943D70"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ุญาต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ที่กลับเข้าประเทศของคนต่า</w:t>
      </w:r>
      <w:r w:rsidR="00992E34"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ง</w:t>
      </w:r>
      <w:r w:rsidRPr="00F52BFA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cs/>
        </w:rPr>
        <w:t>ชาติ หรือ คนต่างด้าว</w:t>
      </w:r>
    </w:p>
    <w:p w:rsidR="009B5DBD" w:rsidRPr="00F52BFA" w:rsidRDefault="009B5DBD" w:rsidP="00C06E36">
      <w:pPr>
        <w:numPr>
          <w:ilvl w:val="1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ค่าใช้จ่ายส่วนตัว</w:t>
      </w:r>
      <w:proofErr w:type="spellStart"/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ต่างๆ</w:t>
      </w:r>
      <w:proofErr w:type="spellEnd"/>
      <w:r w:rsidR="00992E34"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เช่น ค่าโทรศัพท์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, 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ค่าซักรีด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, 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ค่าถ่ายรูป/ถ่ายวีดีโอ ที่ต้องจ่ายเพิ่มในสถานที่ท่องเที่ยวพ</w:t>
      </w:r>
      <w:r w:rsidR="00992E34"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ิเศษ</w:t>
      </w:r>
      <w:proofErr w:type="spellStart"/>
      <w:r w:rsidR="00992E34"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ต่าง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ๆ</w:t>
      </w:r>
      <w:proofErr w:type="spellEnd"/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, </w:t>
      </w:r>
      <w:r w:rsidR="00992E34"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ค่าอาหาร, 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ค่าเครื่องดื่มที่สั่งนอกเหนือจากรายการ</w:t>
      </w:r>
    </w:p>
    <w:p w:rsidR="009B5DBD" w:rsidRPr="00F52BFA" w:rsidRDefault="00992E34" w:rsidP="00C06E36">
      <w:pPr>
        <w:numPr>
          <w:ilvl w:val="1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ค่าภาษีหัก  ณ  ที่จ่าย 3% ภาษีมูลค่าเพิ่ม 7% (กรณีออกใบกำกับภาษี)</w:t>
      </w:r>
      <w:r w:rsidR="009B5DBD" w:rsidRPr="00F52BFA">
        <w:rPr>
          <w:rFonts w:ascii="Arial Unicode MS" w:eastAsia="Arial Unicode MS" w:hAnsi="Arial Unicode MS" w:cs="Arial Unicode MS"/>
          <w:color w:val="000080"/>
          <w:sz w:val="20"/>
          <w:szCs w:val="20"/>
        </w:rPr>
        <w:tab/>
      </w:r>
    </w:p>
    <w:p w:rsidR="009B5DBD" w:rsidRPr="00F52BFA" w:rsidRDefault="009B5DBD" w:rsidP="00C06E36">
      <w:pPr>
        <w:numPr>
          <w:ilvl w:val="1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ค่าน้</w:t>
      </w:r>
      <w:r w:rsidR="00992E34"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ำหนักเกินพิกัดตามสายการบินกำหนด 20 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กิโลกรัม</w:t>
      </w:r>
    </w:p>
    <w:p w:rsidR="00B27351" w:rsidRPr="00F52BFA" w:rsidRDefault="00B27351" w:rsidP="00C06E36">
      <w:pPr>
        <w:numPr>
          <w:ilvl w:val="1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ค่าทิปไกด์ท้องถิ่น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</w:rPr>
        <w:t>,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คนขับรถ และผู้ช่วย </w:t>
      </w:r>
      <w:r w:rsidR="004534C6"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(รวม </w:t>
      </w:r>
      <w:r w:rsidR="002A579B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20</w:t>
      </w:r>
      <w:r w:rsidR="004534C6" w:rsidRPr="00F52BFA">
        <w:rPr>
          <w:rFonts w:ascii="Arial Unicode MS" w:eastAsia="Arial Unicode MS" w:hAnsi="Arial Unicode MS" w:cs="Arial Unicode MS"/>
          <w:color w:val="000080"/>
          <w:sz w:val="20"/>
          <w:szCs w:val="20"/>
        </w:rPr>
        <w:t>USD</w:t>
      </w:r>
      <w:r w:rsidR="004534C6"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/ท่าน </w:t>
      </w: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ตลอด</w:t>
      </w:r>
      <w:r w:rsidR="005971E1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ทริปการเดินทาง</w:t>
      </w:r>
      <w:r w:rsidR="004534C6"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)</w:t>
      </w:r>
    </w:p>
    <w:p w:rsidR="00992E34" w:rsidRPr="00F52BFA" w:rsidRDefault="009B5DBD" w:rsidP="00C06E36">
      <w:pPr>
        <w:numPr>
          <w:ilvl w:val="1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ค่าทิป</w:t>
      </w:r>
      <w:r w:rsidR="00DA1E32"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หัวหน้าทัวร์ไทย</w:t>
      </w:r>
      <w:r w:rsidR="00CB7338" w:rsidRPr="00F52BFA">
        <w:rPr>
          <w:rFonts w:ascii="Arial Unicode MS" w:eastAsia="Arial Unicode MS" w:hAnsi="Arial Unicode MS" w:cs="Arial Unicode MS" w:hint="cs"/>
          <w:color w:val="000080"/>
          <w:sz w:val="20"/>
          <w:szCs w:val="20"/>
          <w:cs/>
        </w:rPr>
        <w:t>แล้วความประทับใจในบริการ</w:t>
      </w:r>
    </w:p>
    <w:p w:rsidR="009B5DBD" w:rsidRPr="00F52BFA" w:rsidRDefault="009B5DBD" w:rsidP="00C06E36">
      <w:pPr>
        <w:numPr>
          <w:ilvl w:val="1"/>
          <w:numId w:val="2"/>
        </w:num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F52BFA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ค่าทิปบริกรยกกระเป๋าของทุกโรงแรม</w:t>
      </w:r>
    </w:p>
    <w:p w:rsidR="000D2E5C" w:rsidRPr="007F0171" w:rsidRDefault="009B5DBD" w:rsidP="00C06E36">
      <w:pPr>
        <w:spacing w:line="276" w:lineRule="auto"/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</w:rPr>
      </w:pPr>
      <w:r w:rsidRPr="007F0171">
        <w:rPr>
          <w:rFonts w:ascii="Arial Unicode MS" w:eastAsia="Arial Unicode MS" w:hAnsi="Arial Unicode MS" w:cs="Arial Unicode MS"/>
          <w:b/>
          <w:bCs/>
          <w:color w:val="000080"/>
          <w:sz w:val="20"/>
          <w:szCs w:val="20"/>
          <w:u w:val="single"/>
          <w:cs/>
        </w:rPr>
        <w:t>เงื่อนไขการให้บริการ</w:t>
      </w:r>
      <w:r w:rsidR="00943D70" w:rsidRPr="007F017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943D70" w:rsidRPr="007F0171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>(ที่ท่านควรทราบก่อนสำรองที่นั่ง)</w:t>
      </w:r>
    </w:p>
    <w:p w:rsidR="00235B46" w:rsidRDefault="00235B46" w:rsidP="007F0171">
      <w:pPr>
        <w:suppressAutoHyphens/>
        <w:jc w:val="both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u w:val="single"/>
          <w:lang w:eastAsia="th-TH"/>
        </w:rPr>
      </w:pPr>
    </w:p>
    <w:p w:rsidR="007F0171" w:rsidRPr="007F0171" w:rsidRDefault="007F0171" w:rsidP="007F0171">
      <w:pPr>
        <w:suppressAutoHyphens/>
        <w:jc w:val="both"/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u w:val="single"/>
          <w:lang w:eastAsia="th-TH"/>
        </w:rPr>
      </w:pPr>
      <w:r w:rsidRPr="007F0171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u w:val="single"/>
          <w:cs/>
          <w:lang w:eastAsia="th-TH"/>
        </w:rPr>
        <w:t xml:space="preserve">เงื่อนไขการให้บริการ    </w:t>
      </w:r>
    </w:p>
    <w:p w:rsidR="007F0171" w:rsidRPr="007F0171" w:rsidRDefault="007F0171" w:rsidP="007F0171">
      <w:pPr>
        <w:suppressAutoHyphens/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>*ต้องจองล่วงหน้าอย่างน้อย 45 วัน สำหรับช่วงวันหยุดเทศกาล</w:t>
      </w:r>
    </w:p>
    <w:p w:rsidR="007F0171" w:rsidRPr="007F0171" w:rsidRDefault="007F0171" w:rsidP="007F0171">
      <w:pPr>
        <w:suppressAutoHyphens/>
        <w:ind w:right="-427"/>
        <w:rPr>
          <w:rFonts w:ascii="Arial Unicode MS" w:eastAsia="Arial Unicode MS" w:hAnsi="Arial Unicode MS" w:cs="Arial Unicode MS"/>
          <w:color w:val="0000FF"/>
          <w:sz w:val="20"/>
          <w:szCs w:val="20"/>
          <w:lang w:eastAsia="th-TH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 xml:space="preserve">- กรณียกเลิกก่อนการเดินทาง 30 วันขึ้นไป คืนเงินทั้งหมด </w:t>
      </w:r>
      <w:r w:rsidRPr="007F0171">
        <w:rPr>
          <w:rFonts w:ascii="Arial Unicode MS" w:eastAsia="Arial Unicode MS" w:hAnsi="Arial Unicode MS" w:cs="Arial Unicode MS"/>
          <w:color w:val="FF0000"/>
          <w:sz w:val="20"/>
          <w:szCs w:val="20"/>
          <w:u w:val="single"/>
          <w:cs/>
          <w:lang w:eastAsia="th-TH"/>
        </w:rPr>
        <w:t>**เฉพาะช่วงที่ไม่ใช่เทศกาลหรือวันหยุดยาว****</w:t>
      </w:r>
    </w:p>
    <w:p w:rsidR="007F0171" w:rsidRPr="007F0171" w:rsidRDefault="007F0171" w:rsidP="007F0171">
      <w:pPr>
        <w:suppressAutoHyphens/>
        <w:ind w:right="-427"/>
        <w:rPr>
          <w:rFonts w:ascii="Arial Unicode MS" w:eastAsia="Arial Unicode MS" w:hAnsi="Arial Unicode MS" w:cs="Arial Unicode MS"/>
          <w:color w:val="0000FF"/>
          <w:sz w:val="20"/>
          <w:szCs w:val="20"/>
          <w:lang w:eastAsia="th-TH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>(ยกเว้น กรุ๊ปที่มีการการันตีค่ามัดจำกับสายการบิน)**</w:t>
      </w:r>
    </w:p>
    <w:p w:rsidR="007F0171" w:rsidRPr="007F0171" w:rsidRDefault="007F0171" w:rsidP="007F0171">
      <w:pPr>
        <w:suppressAutoHyphens/>
        <w:ind w:right="-427"/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>- กรณียกเลิกการเดินทางก่อน 30 วัน เฉพาะช่วงเทศกาลหรือวันหยุดยาว เก็บค่าใช้จ่ายที่เกิดขึ้นจริงทั้งหมด</w:t>
      </w:r>
    </w:p>
    <w:p w:rsidR="007F0171" w:rsidRPr="007F0171" w:rsidRDefault="007F0171" w:rsidP="007F0171">
      <w:pPr>
        <w:suppressAutoHyphens/>
        <w:rPr>
          <w:rFonts w:ascii="Arial Unicode MS" w:eastAsia="Arial Unicode MS" w:hAnsi="Arial Unicode MS" w:cs="Arial Unicode MS"/>
          <w:color w:val="0000FF"/>
          <w:sz w:val="20"/>
          <w:szCs w:val="20"/>
          <w:lang w:eastAsia="th-TH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 xml:space="preserve">- กรณียกเลิกก่อนการเดินทาง 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lang w:eastAsia="th-TH"/>
        </w:rPr>
        <w:t>15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 xml:space="preserve"> วัน เก็บค่าใช้จ่าย ที่เกิดขึ้นจริง</w:t>
      </w:r>
    </w:p>
    <w:p w:rsidR="007F0171" w:rsidRPr="007F0171" w:rsidRDefault="007F0171" w:rsidP="007F0171">
      <w:pPr>
        <w:suppressAutoHyphens/>
        <w:rPr>
          <w:rFonts w:ascii="Arial Unicode MS" w:eastAsia="Arial Unicode MS" w:hAnsi="Arial Unicode MS" w:cs="Arial Unicode MS"/>
          <w:color w:val="0000FF"/>
          <w:sz w:val="20"/>
          <w:szCs w:val="20"/>
          <w:lang w:eastAsia="th-TH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 xml:space="preserve">- กรณียกเลิกก่อนการเดินทาง 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lang w:eastAsia="th-TH"/>
        </w:rPr>
        <w:t xml:space="preserve">7 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 xml:space="preserve">วัน เก็บค่าใช้จ่าย 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lang w:eastAsia="th-TH"/>
        </w:rPr>
        <w:t>100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>% ของราคาทัวร์</w:t>
      </w:r>
    </w:p>
    <w:p w:rsidR="007F0171" w:rsidRPr="007F0171" w:rsidRDefault="007F0171" w:rsidP="007F0171">
      <w:pPr>
        <w:spacing w:line="276" w:lineRule="auto"/>
        <w:jc w:val="thaiDistribute"/>
        <w:rPr>
          <w:rFonts w:ascii="Arial Unicode MS" w:eastAsia="Arial Unicode MS" w:hAnsi="Arial Unicode MS" w:cs="Arial Unicode MS"/>
          <w:color w:val="0000FF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>- อัตราค่าบริการนี้อาจเปลี่ยนแปลงได้ตามความเหมาะสมขึ้นอยู่กับสถานการณ์</w:t>
      </w:r>
      <w:proofErr w:type="spellStart"/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>ต่างๆ</w:t>
      </w:r>
      <w:proofErr w:type="spellEnd"/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>ระหว่างการเดินทางถ้าท่านแยกตัวออกจากคณะทางบริษัทฯขอสงวนสิทธิ์ที่จะไม่คืนเงินหรือลดค่าบริการ</w:t>
      </w:r>
      <w:proofErr w:type="spellStart"/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>ใดๆ</w:t>
      </w:r>
      <w:proofErr w:type="spellEnd"/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  <w:lang w:eastAsia="th-TH"/>
        </w:rPr>
        <w:t>ทั้งสิ้น</w:t>
      </w:r>
    </w:p>
    <w:p w:rsidR="009B5DBD" w:rsidRDefault="0063325E" w:rsidP="00046B1F">
      <w:pPr>
        <w:spacing w:line="276" w:lineRule="auto"/>
        <w:jc w:val="thaiDistribute"/>
        <w:rPr>
          <w:rFonts w:ascii="Arial Unicode MS" w:eastAsia="Arial Unicode MS" w:hAnsi="Arial Unicode MS" w:cs="Arial Unicode MS"/>
          <w:color w:val="000080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lastRenderedPageBreak/>
        <w:t>*</w:t>
      </w:r>
      <w:r w:rsidR="009B5DBD" w:rsidRPr="007F017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บริษัทเป็นเพียงตัวแทนการท่องเที่ยว สายการบิน และตัวแทนการท่องเที่ยวในต่างประเทศซึ่งไม่อาจรับผิดชอบต่อความเสียหายที่เกิดจาก การที่ท่านถูกปฏิเสธไม่ให้เข้าออกเมือง อันเนื่องมาจากการที่ท่านมีเอกสารเดินทางที่ไม่ถูกต้อง</w:t>
      </w:r>
      <w:r w:rsidR="00D20F05" w:rsidRPr="007F017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 </w:t>
      </w:r>
      <w:r w:rsidR="009B5DBD" w:rsidRPr="007F017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>หรือมีสิ่งผิดกฎหมายไว้ในครอบครอง หรือภัยธรรมชาติ</w:t>
      </w:r>
      <w:r w:rsidR="009B5DBD" w:rsidRPr="007F0171">
        <w:rPr>
          <w:rFonts w:ascii="Arial Unicode MS" w:eastAsia="Arial Unicode MS" w:hAnsi="Arial Unicode MS" w:cs="Arial Unicode MS"/>
          <w:color w:val="000080"/>
          <w:sz w:val="20"/>
          <w:szCs w:val="20"/>
        </w:rPr>
        <w:t xml:space="preserve">, </w:t>
      </w:r>
      <w:r w:rsidR="009B5DBD" w:rsidRPr="007F0171">
        <w:rPr>
          <w:rFonts w:ascii="Arial Unicode MS" w:eastAsia="Arial Unicode MS" w:hAnsi="Arial Unicode MS" w:cs="Arial Unicode MS"/>
          <w:color w:val="000080"/>
          <w:sz w:val="20"/>
          <w:szCs w:val="20"/>
          <w:cs/>
        </w:rPr>
        <w:t xml:space="preserve">ภัยการเมืองฯลฯ หรือเหตุสุดวิสัย ที่ทางบริษัทฯไม่สามารถควบคุมได้หรือค่าใช้จ่ายเพิ่มเติมที่เกิดขึ้นทั้งทางตรงหรือทางอ้อม เช่นการเจ็บป่วย ถูกทำร้าย หรือจากอุบัติเหตุต่าง ๆ   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10705"/>
      </w:tblGrid>
      <w:tr w:rsidR="00A952F5" w:rsidRPr="007F0171">
        <w:tc>
          <w:tcPr>
            <w:tcW w:w="10705" w:type="dxa"/>
            <w:shd w:val="clear" w:color="auto" w:fill="92D050"/>
          </w:tcPr>
          <w:p w:rsidR="00A952F5" w:rsidRPr="007F0171" w:rsidRDefault="00046B1F" w:rsidP="00046B1F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80"/>
                <w:sz w:val="20"/>
                <w:szCs w:val="20"/>
              </w:rPr>
            </w:pPr>
            <w:r w:rsidRPr="007F0171">
              <w:rPr>
                <w:rFonts w:ascii="Arial Unicode MS" w:eastAsia="Arial Unicode MS" w:hAnsi="Arial Unicode MS" w:cs="Arial Unicode MS" w:hint="cs"/>
                <w:b/>
                <w:bCs/>
                <w:color w:val="000080"/>
                <w:sz w:val="20"/>
                <w:szCs w:val="20"/>
                <w:cs/>
              </w:rPr>
              <w:t>ข้อความซึ่งถือเป็นสาระสำหรับท่านผู้มีเกียรติซึ่งร่วมเดินทาง .../...</w:t>
            </w:r>
            <w:r w:rsidR="00A952F5" w:rsidRPr="007F0171">
              <w:rPr>
                <w:rFonts w:ascii="Arial Unicode MS" w:eastAsia="Arial Unicode MS" w:hAnsi="Arial Unicode MS" w:cs="Arial Unicode MS"/>
                <w:b/>
                <w:bCs/>
                <w:color w:val="000080"/>
                <w:sz w:val="20"/>
                <w:szCs w:val="20"/>
                <w:cs/>
              </w:rPr>
              <w:t>กรุณาอ่านหมายเหตุให้ละเอียดทั้ง</w:t>
            </w:r>
            <w:r w:rsidR="00A952F5" w:rsidRPr="007F0171">
              <w:rPr>
                <w:rFonts w:ascii="Arial Unicode MS" w:eastAsia="Arial Unicode MS" w:hAnsi="Arial Unicode MS" w:cs="Arial Unicode MS"/>
                <w:b/>
                <w:bCs/>
                <w:color w:val="000080"/>
                <w:sz w:val="20"/>
                <w:szCs w:val="20"/>
              </w:rPr>
              <w:t xml:space="preserve"> 7 </w:t>
            </w:r>
            <w:r w:rsidR="00A952F5" w:rsidRPr="007F0171">
              <w:rPr>
                <w:rFonts w:ascii="Arial Unicode MS" w:eastAsia="Arial Unicode MS" w:hAnsi="Arial Unicode MS" w:cs="Arial Unicode MS"/>
                <w:b/>
                <w:bCs/>
                <w:color w:val="000080"/>
                <w:sz w:val="20"/>
                <w:szCs w:val="20"/>
                <w:cs/>
              </w:rPr>
              <w:t>ข้อ</w:t>
            </w:r>
          </w:p>
        </w:tc>
      </w:tr>
    </w:tbl>
    <w:p w:rsidR="00A952F5" w:rsidRPr="007F0171" w:rsidRDefault="00A952F5" w:rsidP="00C06E36">
      <w:pPr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color w:val="0000FF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</w:rPr>
        <w:t>1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>. บริษัทฯ สงวนสิทธิ์ที่จะไม่รับผิดชอบต่อค่าชดเชยความเสียหาย ไม่ว่ากรณีที่กองตรวจคนเข้าเมืองของไทยไม่อนุญาตให้เดินทางออกหรือกองตรวจคนเข้าเมืองของแต่ละประเทศไม่อนุญาตให้เข้าเมือง</w:t>
      </w:r>
    </w:p>
    <w:p w:rsidR="00A952F5" w:rsidRPr="007F0171" w:rsidRDefault="00A952F5" w:rsidP="00C06E36">
      <w:pPr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color w:val="0000FF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</w:rPr>
        <w:t>2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>. บริษัทฯ สงวนสิทธิ์ในการที่จะไม่รับผิดชอบต่อค่าชดเชยความเสียหาย อันเกิดจากเหตุสุดวิสัยที่ทางบริษัทฯ ไม่สามารถควบคุมได้ เช่น การนัดหยุดงาน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</w:rPr>
        <w:t xml:space="preserve">, 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>จลาจล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</w:rPr>
        <w:t xml:space="preserve">, 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>การล่าช้าหรือยกเลิกของเที่ยวบิน</w:t>
      </w:r>
    </w:p>
    <w:p w:rsidR="00A952F5" w:rsidRPr="007F0171" w:rsidRDefault="00A952F5" w:rsidP="00C06E36">
      <w:pPr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color w:val="0000FF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</w:rPr>
        <w:t>3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>. 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</w:p>
    <w:p w:rsidR="00A952F5" w:rsidRPr="007F0171" w:rsidRDefault="00A952F5" w:rsidP="00C06E36">
      <w:pPr>
        <w:autoSpaceDE w:val="0"/>
        <w:autoSpaceDN w:val="0"/>
        <w:adjustRightInd w:val="0"/>
        <w:spacing w:line="276" w:lineRule="auto"/>
        <w:rPr>
          <w:rFonts w:ascii="Arial Unicode MS" w:eastAsia="Arial Unicode MS" w:hAnsi="Arial Unicode MS" w:cs="Arial Unicode MS"/>
          <w:color w:val="0000FF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</w:rPr>
        <w:t>4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>. บริษัทฯ สงวนสิทธิ์ในการเปลี่ยนแปลงอัตราค่าบริการ โดยไม่ต้องแจ้งให้ทราบล่วงหน้า</w:t>
      </w:r>
    </w:p>
    <w:p w:rsidR="00A952F5" w:rsidRPr="007F0171" w:rsidRDefault="00A952F5" w:rsidP="00C06E36">
      <w:pPr>
        <w:spacing w:line="276" w:lineRule="auto"/>
        <w:jc w:val="both"/>
        <w:rPr>
          <w:rFonts w:ascii="Arial Unicode MS" w:eastAsia="Arial Unicode MS" w:hAnsi="Arial Unicode MS" w:cs="Arial Unicode MS"/>
          <w:color w:val="0000FF"/>
          <w:sz w:val="20"/>
          <w:szCs w:val="20"/>
        </w:rPr>
      </w:pPr>
      <w:r w:rsidRPr="007F0171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5.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>การไม่รับประทานอาหารบางมื้อไม่เที่ยวตามรายการไม่สามารถขอหักค่าบริการคืนได้เพราะการชำระค่าทัวร์เป็นไปในลักษณะเหมาจ่าย</w:t>
      </w:r>
    </w:p>
    <w:p w:rsidR="00A952F5" w:rsidRPr="007F0171" w:rsidRDefault="00A952F5" w:rsidP="00C06E36">
      <w:pPr>
        <w:spacing w:line="276" w:lineRule="auto"/>
        <w:jc w:val="both"/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</w:pPr>
      <w:r w:rsidRPr="007F0171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6.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 xml:space="preserve">ตั๋วเครื่องบินเมื่อออกตั๋วแล้วไม่สามารถ 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</w:rPr>
        <w:t xml:space="preserve">Refund </w:t>
      </w:r>
      <w:r w:rsidRPr="007F0171">
        <w:rPr>
          <w:rFonts w:ascii="Arial Unicode MS" w:eastAsia="Arial Unicode MS" w:hAnsi="Arial Unicode MS" w:cs="Arial Unicode MS"/>
          <w:color w:val="0000FF"/>
          <w:sz w:val="20"/>
          <w:szCs w:val="20"/>
          <w:cs/>
        </w:rPr>
        <w:t>ได้ทุกกรณี โดยเงื่อนไขของสายการบิน</w:t>
      </w:r>
      <w:r w:rsidRPr="007F0171">
        <w:rPr>
          <w:rFonts w:ascii="Arial Unicode MS" w:eastAsia="Arial Unicode MS" w:hAnsi="Arial Unicode MS" w:cs="Arial Unicode MS" w:hint="cs"/>
          <w:color w:val="0000FF"/>
          <w:sz w:val="20"/>
          <w:szCs w:val="20"/>
          <w:cs/>
        </w:rPr>
        <w:t>กำหนด</w:t>
      </w:r>
    </w:p>
    <w:p w:rsidR="00A952F5" w:rsidRPr="007F0171" w:rsidRDefault="00A952F5" w:rsidP="00C06E36">
      <w:pPr>
        <w:autoSpaceDE w:val="0"/>
        <w:autoSpaceDN w:val="0"/>
        <w:adjustRightInd w:val="0"/>
        <w:spacing w:line="276" w:lineRule="auto"/>
        <w:rPr>
          <w:rStyle w:val="apple-style-span"/>
          <w:rFonts w:ascii="Arial Unicode MS" w:eastAsia="Arial Unicode MS" w:hAnsi="Arial Unicode MS" w:cs="Arial Unicode MS"/>
          <w:color w:val="0000FF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>7</w:t>
      </w:r>
      <w:r w:rsidRPr="007F0171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. กรณีที่คณะไม่ครบจำนวน</w:t>
      </w:r>
      <w:r w:rsidRPr="007F0171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 xml:space="preserve"> 15 </w:t>
      </w:r>
      <w:r w:rsidRPr="007F0171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ท่าน ทางบริษัทฯ สงวนสิทธิ์ในการงดออกเดินทาง</w:t>
      </w:r>
      <w:r w:rsidR="007F0171" w:rsidRPr="007F0171">
        <w:rPr>
          <w:rFonts w:ascii="Arial Unicode MS" w:eastAsia="Arial Unicode MS" w:hAnsi="Arial Unicode MS" w:cs="Arial Unicode MS" w:hint="cs"/>
          <w:b/>
          <w:bCs/>
          <w:color w:val="0000FF"/>
          <w:sz w:val="20"/>
          <w:szCs w:val="20"/>
          <w:cs/>
        </w:rPr>
        <w:t xml:space="preserve"> </w:t>
      </w:r>
      <w:r w:rsidRPr="007F0171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โดยทางบริษัทฯ จะแจ้งให้ท่านทราบล่วงหน้า</w:t>
      </w:r>
      <w:r w:rsidRPr="007F0171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</w:rPr>
        <w:t xml:space="preserve"> 14 </w:t>
      </w:r>
      <w:r w:rsidRPr="007F0171">
        <w:rPr>
          <w:rFonts w:ascii="Arial Unicode MS" w:eastAsia="Arial Unicode MS" w:hAnsi="Arial Unicode MS" w:cs="Arial Unicode MS"/>
          <w:b/>
          <w:bCs/>
          <w:color w:val="0000FF"/>
          <w:sz w:val="20"/>
          <w:szCs w:val="20"/>
          <w:cs/>
        </w:rPr>
        <w:t>วันก่อนการเดินทาง</w:t>
      </w:r>
    </w:p>
    <w:p w:rsidR="00A952F5" w:rsidRPr="007F0171" w:rsidRDefault="00A952F5" w:rsidP="00C06E36">
      <w:pPr>
        <w:spacing w:line="276" w:lineRule="auto"/>
        <w:jc w:val="thaiDistribute"/>
        <w:rPr>
          <w:rStyle w:val="apple-style-span"/>
          <w:rFonts w:ascii="Arial Unicode MS" w:eastAsia="Arial Unicode MS" w:hAnsi="Arial Unicode MS" w:cs="Arial Unicode MS"/>
          <w:color w:val="00B050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b/>
          <w:bCs/>
          <w:color w:val="00B050"/>
          <w:sz w:val="20"/>
          <w:szCs w:val="20"/>
          <w:cs/>
        </w:rPr>
        <w:t>ข้อมูลเพิ่มเติมเรื่องโรงแรมที่พัก</w:t>
      </w:r>
    </w:p>
    <w:p w:rsidR="00A952F5" w:rsidRPr="007F0171" w:rsidRDefault="00A952F5" w:rsidP="00C06E36">
      <w:pPr>
        <w:autoSpaceDE w:val="0"/>
        <w:autoSpaceDN w:val="0"/>
        <w:adjustRightInd w:val="0"/>
        <w:spacing w:line="276" w:lineRule="auto"/>
        <w:jc w:val="thaiDistribute"/>
        <w:rPr>
          <w:rFonts w:ascii="Arial Unicode MS" w:eastAsia="Arial Unicode MS" w:hAnsi="Arial Unicode MS" w:cs="Arial Unicode MS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sz w:val="20"/>
          <w:szCs w:val="20"/>
          <w:cs/>
        </w:rPr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7F0171">
        <w:rPr>
          <w:rFonts w:ascii="Arial Unicode MS" w:eastAsia="Arial Unicode MS" w:hAnsi="Arial Unicode MS" w:cs="Arial Unicode MS"/>
          <w:sz w:val="20"/>
          <w:szCs w:val="20"/>
        </w:rPr>
        <w:t>Single</w:t>
      </w:r>
      <w:r w:rsidRPr="007F0171">
        <w:rPr>
          <w:rFonts w:ascii="Arial Unicode MS" w:eastAsia="Arial Unicode MS" w:hAnsi="Arial Unicode MS" w:cs="Arial Unicode MS"/>
          <w:sz w:val="20"/>
          <w:szCs w:val="20"/>
          <w:cs/>
        </w:rPr>
        <w:t>) และห้องคู่(</w:t>
      </w:r>
      <w:r w:rsidRPr="007F0171">
        <w:rPr>
          <w:rFonts w:ascii="Arial Unicode MS" w:eastAsia="Arial Unicode MS" w:hAnsi="Arial Unicode MS" w:cs="Arial Unicode MS"/>
          <w:sz w:val="20"/>
          <w:szCs w:val="20"/>
        </w:rPr>
        <w:t>Twin</w:t>
      </w:r>
      <w:r w:rsidRPr="007F0171">
        <w:rPr>
          <w:rFonts w:ascii="Arial Unicode MS" w:eastAsia="Arial Unicode MS" w:hAnsi="Arial Unicode MS" w:cs="Arial Unicode MS"/>
          <w:sz w:val="20"/>
          <w:szCs w:val="20"/>
          <w:cs/>
        </w:rPr>
        <w:t>/</w:t>
      </w:r>
      <w:r w:rsidRPr="007F0171">
        <w:rPr>
          <w:rFonts w:ascii="Arial Unicode MS" w:eastAsia="Arial Unicode MS" w:hAnsi="Arial Unicode MS" w:cs="Arial Unicode MS"/>
          <w:sz w:val="20"/>
          <w:szCs w:val="20"/>
        </w:rPr>
        <w:t>Double</w:t>
      </w:r>
      <w:r w:rsidRPr="007F0171">
        <w:rPr>
          <w:rFonts w:ascii="Arial Unicode MS" w:eastAsia="Arial Unicode MS" w:hAnsi="Arial Unicode MS" w:cs="Arial Unicode MS"/>
          <w:sz w:val="20"/>
          <w:szCs w:val="20"/>
          <w:cs/>
        </w:rPr>
        <w:t>) และห้องพักแบบ</w:t>
      </w:r>
      <w:r w:rsidRPr="007F0171">
        <w:rPr>
          <w:rFonts w:ascii="Arial Unicode MS" w:eastAsia="Arial Unicode MS" w:hAnsi="Arial Unicode MS" w:cs="Arial Unicode MS"/>
          <w:sz w:val="20"/>
          <w:szCs w:val="20"/>
        </w:rPr>
        <w:t xml:space="preserve"> 3 </w:t>
      </w:r>
      <w:r w:rsidRPr="007F0171">
        <w:rPr>
          <w:rFonts w:ascii="Arial Unicode MS" w:eastAsia="Arial Unicode MS" w:hAnsi="Arial Unicode MS" w:cs="Arial Unicode MS"/>
          <w:sz w:val="20"/>
          <w:szCs w:val="20"/>
          <w:cs/>
        </w:rPr>
        <w:t>ท่าน/</w:t>
      </w:r>
      <w:r w:rsidRPr="007F0171">
        <w:rPr>
          <w:rFonts w:ascii="Arial Unicode MS" w:eastAsia="Arial Unicode MS" w:hAnsi="Arial Unicode MS" w:cs="Arial Unicode MS"/>
          <w:sz w:val="20"/>
          <w:szCs w:val="20"/>
        </w:rPr>
        <w:t xml:space="preserve">3 </w:t>
      </w:r>
      <w:r w:rsidRPr="007F0171">
        <w:rPr>
          <w:rFonts w:ascii="Arial Unicode MS" w:eastAsia="Arial Unicode MS" w:hAnsi="Arial Unicode MS" w:cs="Arial Unicode MS"/>
          <w:sz w:val="20"/>
          <w:szCs w:val="20"/>
          <w:cs/>
        </w:rPr>
        <w:t>เตียง (</w:t>
      </w:r>
      <w:r w:rsidRPr="007F0171">
        <w:rPr>
          <w:rFonts w:ascii="Arial Unicode MS" w:eastAsia="Arial Unicode MS" w:hAnsi="Arial Unicode MS" w:cs="Arial Unicode MS"/>
          <w:sz w:val="20"/>
          <w:szCs w:val="20"/>
        </w:rPr>
        <w:t>Triple Room</w:t>
      </w:r>
      <w:r w:rsidRPr="007F0171">
        <w:rPr>
          <w:rFonts w:ascii="Arial Unicode MS" w:eastAsia="Arial Unicode MS" w:hAnsi="Arial Unicode MS" w:cs="Arial Unicode MS"/>
          <w:sz w:val="20"/>
          <w:szCs w:val="20"/>
          <w:cs/>
        </w:rPr>
        <w:t>) ห้องพักอาจจะไม่ติดกัน</w:t>
      </w:r>
    </w:p>
    <w:bookmarkEnd w:id="0"/>
    <w:bookmarkEnd w:id="1"/>
    <w:p w:rsidR="00046B1F" w:rsidRPr="007F0171" w:rsidRDefault="00046B1F" w:rsidP="007F0171">
      <w:pPr>
        <w:shd w:val="clear" w:color="auto" w:fill="FFFF00"/>
        <w:autoSpaceDE w:val="0"/>
        <w:autoSpaceDN w:val="0"/>
        <w:adjustRightInd w:val="0"/>
        <w:spacing w:line="276" w:lineRule="auto"/>
        <w:jc w:val="center"/>
        <w:rPr>
          <w:rStyle w:val="apple-style-span"/>
          <w:rFonts w:ascii="Arial Unicode MS" w:eastAsia="Arial Unicode MS" w:hAnsi="Arial Unicode MS" w:cs="Arial Unicode MS"/>
          <w:color w:val="FF0000"/>
          <w:sz w:val="20"/>
          <w:szCs w:val="20"/>
        </w:rPr>
      </w:pPr>
      <w:r w:rsidRPr="007F0171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>*** 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มิฉะนั้นทางบริษัทฯ จะไม่ขอรับผิดชอบค่าใช้จ่าย</w:t>
      </w:r>
      <w:proofErr w:type="spellStart"/>
      <w:r w:rsidRPr="007F0171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>ใดๆ</w:t>
      </w:r>
      <w:proofErr w:type="spellEnd"/>
      <w:r w:rsidRPr="007F0171">
        <w:rPr>
          <w:rFonts w:ascii="Arial Unicode MS" w:eastAsia="Arial Unicode MS" w:hAnsi="Arial Unicode MS" w:cs="Arial Unicode MS"/>
          <w:b/>
          <w:bCs/>
          <w:color w:val="FF0000"/>
          <w:sz w:val="20"/>
          <w:szCs w:val="20"/>
          <w:cs/>
        </w:rPr>
        <w:t xml:space="preserve"> ทั้งสิ้น ***</w:t>
      </w:r>
    </w:p>
    <w:p w:rsidR="00745F41" w:rsidRDefault="00745F41" w:rsidP="00046B1F">
      <w:pPr>
        <w:autoSpaceDE w:val="0"/>
        <w:autoSpaceDN w:val="0"/>
        <w:adjustRightInd w:val="0"/>
        <w:spacing w:line="276" w:lineRule="auto"/>
        <w:jc w:val="center"/>
        <w:rPr>
          <w:rStyle w:val="apple-style-span"/>
          <w:rFonts w:ascii="Arial Unicode MS" w:eastAsia="Arial Unicode MS" w:hAnsi="Arial Unicode MS" w:cs="Arial Unicode MS"/>
          <w:color w:val="FF0000"/>
          <w:sz w:val="20"/>
          <w:szCs w:val="20"/>
        </w:rPr>
      </w:pPr>
    </w:p>
    <w:p w:rsidR="00745F41" w:rsidRPr="00F52BFA" w:rsidRDefault="00745F41" w:rsidP="00046B1F">
      <w:pPr>
        <w:autoSpaceDE w:val="0"/>
        <w:autoSpaceDN w:val="0"/>
        <w:adjustRightInd w:val="0"/>
        <w:spacing w:line="276" w:lineRule="auto"/>
        <w:jc w:val="center"/>
        <w:rPr>
          <w:rStyle w:val="apple-style-span"/>
          <w:rFonts w:ascii="Arial Unicode MS" w:eastAsia="Arial Unicode MS" w:hAnsi="Arial Unicode MS" w:cs="Arial Unicode MS"/>
          <w:color w:val="FF0000"/>
          <w:sz w:val="20"/>
          <w:szCs w:val="20"/>
        </w:rPr>
      </w:pPr>
    </w:p>
    <w:p w:rsidR="00943D70" w:rsidRPr="00F52BFA" w:rsidRDefault="00DF1585" w:rsidP="003B788B">
      <w:pPr>
        <w:rPr>
          <w:rFonts w:ascii="Arial Unicode MS" w:eastAsia="Arial Unicode MS" w:hAnsi="Arial Unicode MS" w:cs="Arial Unicode MS"/>
          <w:sz w:val="20"/>
          <w:szCs w:val="20"/>
        </w:rPr>
      </w:pPr>
      <w:bookmarkStart w:id="2" w:name="_GoBack"/>
      <w:bookmarkEnd w:id="2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8560" behindDoc="0" locked="0" layoutInCell="0" allowOverlap="1" wp14:anchorId="7EA37BE9" wp14:editId="60D594C0">
                <wp:simplePos x="0" y="0"/>
                <wp:positionH relativeFrom="column">
                  <wp:posOffset>27609</wp:posOffset>
                </wp:positionH>
                <wp:positionV relativeFrom="paragraph">
                  <wp:posOffset>2422884</wp:posOffset>
                </wp:positionV>
                <wp:extent cx="6802120" cy="456565"/>
                <wp:effectExtent l="6985" t="1905" r="0" b="8255"/>
                <wp:wrapNone/>
                <wp:docPr id="11" name="WordAr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02120" cy="456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F1691" w:rsidRDefault="000F1691" w:rsidP="000F16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annnnnVCD 2007 Light"/>
                                <w:b/>
                                <w:bCs/>
                                <w:color w:val="FFC000"/>
                                <w:sz w:val="64"/>
                                <w:szCs w:val="64"/>
                                <w:cs/>
                                <w14:textOutline w14:w="9525" w14:cap="flat" w14:cmpd="sng" w14:algn="ctr">
                                  <w14:solidFill>
                                    <w14:srgbClr w14:val="CCFF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100000">
                                        <w14:srgbClr w14:val="7659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ป</w:t>
                            </w:r>
                            <w:r w:rsidR="00DF1585">
                              <w:rPr>
                                <w:rFonts w:ascii="iannnnnVCD 2007 Light"/>
                                <w:b/>
                                <w:bCs/>
                                <w:color w:val="FFC000"/>
                                <w:sz w:val="64"/>
                                <w:szCs w:val="64"/>
                                <w:cs/>
                                <w14:textOutline w14:w="9525" w14:cap="flat" w14:cmpd="sng" w14:algn="ctr">
                                  <w14:solidFill>
                                    <w14:srgbClr w14:val="CCFF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100000">
                                        <w14:srgbClr w14:val="7659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ันใจ </w:t>
                            </w:r>
                            <w:r>
                              <w:rPr>
                                <w:rFonts w:ascii="iannnnnVCD 2007 Light"/>
                                <w:b/>
                                <w:bCs/>
                                <w:color w:val="FFC000"/>
                                <w:sz w:val="64"/>
                                <w:szCs w:val="64"/>
                                <w:cs/>
                                <w14:textOutline w14:w="9525" w14:cap="flat" w14:cmpd="sng" w14:algn="ctr">
                                  <w14:solidFill>
                                    <w14:srgbClr w14:val="CCFF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100000">
                                        <w14:srgbClr w14:val="7659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ไปเนปาล</w:t>
                            </w:r>
                            <w:r w:rsidR="00DF1585">
                              <w:rPr>
                                <w:rFonts w:ascii="iannnnnVCD 2007 Light" w:hint="cs"/>
                                <w:b/>
                                <w:bCs/>
                                <w:color w:val="FFC000"/>
                                <w:sz w:val="64"/>
                                <w:szCs w:val="64"/>
                                <w:cs/>
                                <w14:textOutline w14:w="9525" w14:cap="flat" w14:cmpd="sng" w14:algn="ctr">
                                  <w14:solidFill>
                                    <w14:srgbClr w14:val="CCFF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100000">
                                        <w14:srgbClr w14:val="7659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iannnnnVCD 2007 Light"/>
                                <w:b/>
                                <w:bCs/>
                                <w:color w:val="FFC000"/>
                                <w:sz w:val="64"/>
                                <w:szCs w:val="64"/>
                                <w:cs/>
                                <w14:textOutline w14:w="9525" w14:cap="flat" w14:cmpd="sng" w14:algn="ctr">
                                  <w14:solidFill>
                                    <w14:srgbClr w14:val="CCFF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100000">
                                        <w14:srgbClr w14:val="7659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..ร่วมเดินทางกับเรา </w:t>
                            </w:r>
                          </w:p>
                        </w:txbxContent>
                      </wps:txbx>
                      <wps:bodyPr wrap="square" numCol="1" fromWordArt="1">
                        <a:prstTxWarp prst="textWave2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37BE9" id="_x0000_t202" coordsize="21600,21600" o:spt="202" path="m,l,21600r21600,l21600,xe">
                <v:stroke joinstyle="miter"/>
                <v:path gradientshapeok="t" o:connecttype="rect"/>
              </v:shapetype>
              <v:shape id="WordArt 246" o:spid="_x0000_s1029" type="#_x0000_t202" style="position:absolute;margin-left:2.15pt;margin-top:190.8pt;width:535.6pt;height:35.9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" o:allowincell="f" filled="f" stroked="f">
                <o:lock v:ext="edit" shapetype="t"/>
                <v:textbox style="mso-fit-shape-to-text:t">
                  <w:txbxContent>
                    <w:p w:rsidR="000F1691" w:rsidRDefault="000F1691" w:rsidP="000F16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annnnnVCD 2007 Light"/>
                          <w:b/>
                          <w:bCs/>
                          <w:color w:val="FFC000"/>
                          <w:sz w:val="64"/>
                          <w:szCs w:val="64"/>
                          <w:cs/>
                          <w14:textOutline w14:w="9525" w14:cap="flat" w14:cmpd="sng" w14:algn="ctr">
                            <w14:solidFill>
                              <w14:srgbClr w14:val="CCFF99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100000">
                                  <w14:srgbClr w14:val="7659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ป</w:t>
                      </w:r>
                      <w:r w:rsidR="00DF1585">
                        <w:rPr>
                          <w:rFonts w:ascii="iannnnnVCD 2007 Light"/>
                          <w:b/>
                          <w:bCs/>
                          <w:color w:val="FFC000"/>
                          <w:sz w:val="64"/>
                          <w:szCs w:val="64"/>
                          <w:cs/>
                          <w14:textOutline w14:w="9525" w14:cap="flat" w14:cmpd="sng" w14:algn="ctr">
                            <w14:solidFill>
                              <w14:srgbClr w14:val="CCFF99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100000">
                                  <w14:srgbClr w14:val="7659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ันใจ </w:t>
                      </w:r>
                      <w:r>
                        <w:rPr>
                          <w:rFonts w:ascii="iannnnnVCD 2007 Light"/>
                          <w:b/>
                          <w:bCs/>
                          <w:color w:val="FFC000"/>
                          <w:sz w:val="64"/>
                          <w:szCs w:val="64"/>
                          <w:cs/>
                          <w14:textOutline w14:w="9525" w14:cap="flat" w14:cmpd="sng" w14:algn="ctr">
                            <w14:solidFill>
                              <w14:srgbClr w14:val="CCFF99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100000">
                                  <w14:srgbClr w14:val="7659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ไปเนปาล</w:t>
                      </w:r>
                      <w:r w:rsidR="00DF1585">
                        <w:rPr>
                          <w:rFonts w:ascii="iannnnnVCD 2007 Light" w:hint="cs"/>
                          <w:b/>
                          <w:bCs/>
                          <w:color w:val="FFC000"/>
                          <w:sz w:val="64"/>
                          <w:szCs w:val="64"/>
                          <w:cs/>
                          <w14:textOutline w14:w="9525" w14:cap="flat" w14:cmpd="sng" w14:algn="ctr">
                            <w14:solidFill>
                              <w14:srgbClr w14:val="CCFF99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100000">
                                  <w14:srgbClr w14:val="7659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.</w:t>
                      </w:r>
                      <w:r>
                        <w:rPr>
                          <w:rFonts w:ascii="iannnnnVCD 2007 Light"/>
                          <w:b/>
                          <w:bCs/>
                          <w:color w:val="FFC000"/>
                          <w:sz w:val="64"/>
                          <w:szCs w:val="64"/>
                          <w:cs/>
                          <w14:textOutline w14:w="9525" w14:cap="flat" w14:cmpd="sng" w14:algn="ctr">
                            <w14:solidFill>
                              <w14:srgbClr w14:val="CCFF99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100000">
                                  <w14:srgbClr w14:val="7659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..ร่วมเดินทางกับเรา </w:t>
                      </w:r>
                    </w:p>
                  </w:txbxContent>
                </v:textbox>
              </v:shape>
            </w:pict>
          </mc:Fallback>
        </mc:AlternateContent>
      </w:r>
      <w:r w:rsidR="00644AE9">
        <w:rPr>
          <w:noProof/>
          <w:lang w:eastAsia="en-US"/>
        </w:rPr>
        <w:drawing>
          <wp:anchor distT="0" distB="0" distL="114300" distR="114300" simplePos="0" relativeHeight="251777536" behindDoc="1" locked="0" layoutInCell="1" allowOverlap="1" wp14:anchorId="5CA8E597" wp14:editId="567CC159">
            <wp:simplePos x="0" y="0"/>
            <wp:positionH relativeFrom="column">
              <wp:posOffset>28742</wp:posOffset>
            </wp:positionH>
            <wp:positionV relativeFrom="paragraph">
              <wp:posOffset>169854</wp:posOffset>
            </wp:positionV>
            <wp:extent cx="6910070" cy="1985010"/>
            <wp:effectExtent l="0" t="0" r="5080" b="0"/>
            <wp:wrapNone/>
            <wp:docPr id="241" name="Picture 241" descr="ผลการค้นหารูปภาพสำหรับ bhaktap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bhaktapu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D70" w:rsidRPr="00F52BFA" w:rsidSect="00EC7DA8">
      <w:headerReference w:type="even" r:id="rId59"/>
      <w:headerReference w:type="default" r:id="rId60"/>
      <w:footerReference w:type="even" r:id="rId61"/>
      <w:pgSz w:w="11906" w:h="16838"/>
      <w:pgMar w:top="1807" w:right="424" w:bottom="719" w:left="600" w:header="360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FD5" w:rsidRDefault="00665FD5">
      <w:r>
        <w:separator/>
      </w:r>
    </w:p>
  </w:endnote>
  <w:endnote w:type="continuationSeparator" w:id="0">
    <w:p w:rsidR="00665FD5" w:rsidRDefault="00665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_Akhanake">
    <w:altName w:val="Microsoft Sans Serif"/>
    <w:charset w:val="00"/>
    <w:family w:val="auto"/>
    <w:pitch w:val="variable"/>
    <w:sig w:usb0="00000000" w:usb1="500078FB" w:usb2="00000000" w:usb3="00000000" w:csb0="0001019F" w:csb1="00000000"/>
  </w:font>
  <w:font w:name="Layiji MaHaNiYom BAO OT">
    <w:altName w:val="Microsoft Sans Serif"/>
    <w:panose1 w:val="00000000000000000000"/>
    <w:charset w:val="00"/>
    <w:family w:val="modern"/>
    <w:notTrueType/>
    <w:pitch w:val="variable"/>
    <w:sig w:usb0="00000000" w:usb1="500078FB" w:usb2="00000000" w:usb3="00000000" w:csb0="000101BF" w:csb1="00000000"/>
  </w:font>
  <w:font w:name="PJ WangNgan1.1">
    <w:altName w:val="Microsoft Sans Serif"/>
    <w:charset w:val="00"/>
    <w:family w:val="auto"/>
    <w:pitch w:val="variable"/>
    <w:sig w:usb0="00000000" w:usb1="500078FB" w:usb2="00000000" w:usb3="00000000" w:csb0="000101B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undina Serif">
    <w:altName w:val="Microsoft Sans Serif"/>
    <w:charset w:val="00"/>
    <w:family w:val="swiss"/>
    <w:pitch w:val="variable"/>
    <w:sig w:usb0="00000000" w:usb1="5000204A" w:usb2="00000020" w:usb3="00000000" w:csb0="00010097" w:csb1="00000000"/>
  </w:font>
  <w:font w:name="iannnnnVCD 2007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E17" w:rsidRDefault="00ED3E17" w:rsidP="006E76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3E17" w:rsidRDefault="00ED3E17" w:rsidP="00292D6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FD5" w:rsidRDefault="00665FD5">
      <w:r>
        <w:separator/>
      </w:r>
    </w:p>
  </w:footnote>
  <w:footnote w:type="continuationSeparator" w:id="0">
    <w:p w:rsidR="00665FD5" w:rsidRDefault="00665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E17" w:rsidRDefault="00ED3E17" w:rsidP="00D0330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3E17" w:rsidRDefault="00ED3E17" w:rsidP="00D0330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E17" w:rsidRDefault="00ED3E17" w:rsidP="000B241E">
    <w:pPr>
      <w:pStyle w:val="Header"/>
      <w:tabs>
        <w:tab w:val="left" w:pos="5040"/>
        <w:tab w:val="left" w:pos="5760"/>
        <w:tab w:val="left" w:pos="6480"/>
      </w:tabs>
      <w:jc w:val="center"/>
      <w:rPr>
        <w:sz w:val="16"/>
        <w:szCs w:val="16"/>
      </w:rPr>
    </w:pPr>
  </w:p>
  <w:p w:rsidR="00ED3E17" w:rsidRDefault="00ED3E17" w:rsidP="000B241E">
    <w:pPr>
      <w:pStyle w:val="Header"/>
      <w:tabs>
        <w:tab w:val="left" w:pos="5040"/>
        <w:tab w:val="left" w:pos="5760"/>
        <w:tab w:val="left" w:pos="6480"/>
      </w:tabs>
      <w:jc w:val="center"/>
      <w:rPr>
        <w:sz w:val="16"/>
        <w:szCs w:val="16"/>
      </w:rPr>
    </w:pPr>
  </w:p>
  <w:p w:rsidR="00ED3E17" w:rsidRDefault="00ED3E17" w:rsidP="000B241E">
    <w:pPr>
      <w:pStyle w:val="Header"/>
      <w:tabs>
        <w:tab w:val="left" w:pos="5040"/>
        <w:tab w:val="left" w:pos="5760"/>
        <w:tab w:val="left" w:pos="6480"/>
      </w:tabs>
      <w:jc w:val="center"/>
      <w:rPr>
        <w:sz w:val="16"/>
        <w:szCs w:val="16"/>
      </w:rPr>
    </w:pPr>
  </w:p>
  <w:p w:rsidR="00ED3E17" w:rsidRDefault="00ED3E17" w:rsidP="000B241E">
    <w:pPr>
      <w:pStyle w:val="Header"/>
      <w:tabs>
        <w:tab w:val="left" w:pos="5040"/>
        <w:tab w:val="left" w:pos="5760"/>
        <w:tab w:val="left" w:pos="6480"/>
      </w:tabs>
      <w:jc w:val="center"/>
      <w:rPr>
        <w:sz w:val="16"/>
        <w:szCs w:val="16"/>
      </w:rPr>
    </w:pPr>
  </w:p>
  <w:p w:rsidR="00ED3E17" w:rsidRDefault="00ED3E17" w:rsidP="000B241E">
    <w:pPr>
      <w:pStyle w:val="Header"/>
      <w:tabs>
        <w:tab w:val="left" w:pos="5040"/>
        <w:tab w:val="left" w:pos="5760"/>
        <w:tab w:val="left" w:pos="6480"/>
      </w:tabs>
      <w:jc w:val="center"/>
      <w:rPr>
        <w:sz w:val="16"/>
        <w:szCs w:val="16"/>
      </w:rPr>
    </w:pPr>
  </w:p>
  <w:p w:rsidR="00ED3E17" w:rsidRDefault="00ED3E17" w:rsidP="000B241E">
    <w:pPr>
      <w:pStyle w:val="Header"/>
      <w:tabs>
        <w:tab w:val="left" w:pos="5040"/>
        <w:tab w:val="left" w:pos="5760"/>
        <w:tab w:val="left" w:pos="6480"/>
      </w:tabs>
      <w:jc w:val="center"/>
      <w:rPr>
        <w:sz w:val="16"/>
        <w:szCs w:val="16"/>
      </w:rPr>
    </w:pPr>
  </w:p>
  <w:p w:rsidR="00ED3E17" w:rsidRDefault="00ED3E17" w:rsidP="000B241E">
    <w:pPr>
      <w:pStyle w:val="Header"/>
      <w:jc w:val="center"/>
      <w:rPr>
        <w:color w:val="0099FF"/>
        <w:sz w:val="16"/>
        <w:szCs w:val="16"/>
      </w:rPr>
    </w:pPr>
  </w:p>
  <w:p w:rsidR="00ED3E17" w:rsidRPr="00EC7DA8" w:rsidRDefault="00ED3E17" w:rsidP="000B241E">
    <w:pPr>
      <w:pStyle w:val="Header"/>
      <w:tabs>
        <w:tab w:val="center" w:pos="2410"/>
      </w:tabs>
      <w:rPr>
        <w:rFonts w:ascii="Verdana" w:hAnsi="Verdana"/>
        <w:sz w:val="16"/>
        <w:szCs w:val="16"/>
      </w:rPr>
    </w:pPr>
    <w:r>
      <w:rPr>
        <w:color w:val="0099FF"/>
        <w:sz w:val="16"/>
        <w:szCs w:val="16"/>
      </w:rPr>
      <w:tab/>
    </w:r>
    <w:r>
      <w:rPr>
        <w:color w:val="0099FF"/>
        <w:sz w:val="16"/>
        <w:szCs w:val="16"/>
        <w:cs/>
      </w:rP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562250"/>
    <w:multiLevelType w:val="hybridMultilevel"/>
    <w:tmpl w:val="4A90DF8E"/>
    <w:lvl w:ilvl="0" w:tplc="F7E6BA6A">
      <w:start w:val="1"/>
      <w:numFmt w:val="decimal"/>
      <w:lvlText w:val="%1."/>
      <w:lvlJc w:val="left"/>
      <w:rPr>
        <w:color w:val="9900FF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8D3F26"/>
    <w:multiLevelType w:val="hybridMultilevel"/>
    <w:tmpl w:val="462ED836"/>
    <w:lvl w:ilvl="0" w:tplc="F3D0FF7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70B7"/>
    <w:multiLevelType w:val="multilevel"/>
    <w:tmpl w:val="F0E4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Symbol" w:hint="default"/>
        <w:lang w:bidi="th-TH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4A7CED"/>
    <w:multiLevelType w:val="hybridMultilevel"/>
    <w:tmpl w:val="CD5CBE3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2D4EE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imSun" w:hAnsi="Symbol" w:cs="FreesiaUPC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353A2"/>
    <w:multiLevelType w:val="hybridMultilevel"/>
    <w:tmpl w:val="B8483CD2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6404EA"/>
    <w:multiLevelType w:val="hybridMultilevel"/>
    <w:tmpl w:val="588C491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944E8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2" w:tplc="E8D4D484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SimSun" w:hAnsi="Symbol" w:cs="FreesiaUPC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86FA1"/>
    <w:multiLevelType w:val="hybridMultilevel"/>
    <w:tmpl w:val="9280A0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2399C"/>
    <w:multiLevelType w:val="hybridMultilevel"/>
    <w:tmpl w:val="843097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606,#c0c,fuchsia,#f9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F3"/>
    <w:rsid w:val="00006DE3"/>
    <w:rsid w:val="00010256"/>
    <w:rsid w:val="00010607"/>
    <w:rsid w:val="000137F9"/>
    <w:rsid w:val="00013BE8"/>
    <w:rsid w:val="00015182"/>
    <w:rsid w:val="00017973"/>
    <w:rsid w:val="00027C20"/>
    <w:rsid w:val="00042237"/>
    <w:rsid w:val="00046B1F"/>
    <w:rsid w:val="000474C4"/>
    <w:rsid w:val="0005178B"/>
    <w:rsid w:val="000526F9"/>
    <w:rsid w:val="00053165"/>
    <w:rsid w:val="00054DCB"/>
    <w:rsid w:val="00056B00"/>
    <w:rsid w:val="00057D93"/>
    <w:rsid w:val="000647E4"/>
    <w:rsid w:val="000678AA"/>
    <w:rsid w:val="00071409"/>
    <w:rsid w:val="00072FF0"/>
    <w:rsid w:val="00082683"/>
    <w:rsid w:val="00083DD9"/>
    <w:rsid w:val="00084CA8"/>
    <w:rsid w:val="00090B8E"/>
    <w:rsid w:val="00090E04"/>
    <w:rsid w:val="000979F8"/>
    <w:rsid w:val="000A12E0"/>
    <w:rsid w:val="000A4F94"/>
    <w:rsid w:val="000B0479"/>
    <w:rsid w:val="000B241E"/>
    <w:rsid w:val="000B324C"/>
    <w:rsid w:val="000B37AE"/>
    <w:rsid w:val="000B6A8E"/>
    <w:rsid w:val="000C2037"/>
    <w:rsid w:val="000D212F"/>
    <w:rsid w:val="000D23AC"/>
    <w:rsid w:val="000D2E5C"/>
    <w:rsid w:val="000E1CA5"/>
    <w:rsid w:val="000F0BCF"/>
    <w:rsid w:val="000F1691"/>
    <w:rsid w:val="000F6C51"/>
    <w:rsid w:val="000F795A"/>
    <w:rsid w:val="00101877"/>
    <w:rsid w:val="001020C5"/>
    <w:rsid w:val="00106B71"/>
    <w:rsid w:val="001107FB"/>
    <w:rsid w:val="00115EE6"/>
    <w:rsid w:val="001245FF"/>
    <w:rsid w:val="00124D87"/>
    <w:rsid w:val="00133CF8"/>
    <w:rsid w:val="00134C32"/>
    <w:rsid w:val="001420E4"/>
    <w:rsid w:val="001461FE"/>
    <w:rsid w:val="00153565"/>
    <w:rsid w:val="00154FC0"/>
    <w:rsid w:val="00157D8F"/>
    <w:rsid w:val="0016552B"/>
    <w:rsid w:val="001665A7"/>
    <w:rsid w:val="001666ED"/>
    <w:rsid w:val="00167C82"/>
    <w:rsid w:val="00174414"/>
    <w:rsid w:val="00174EE4"/>
    <w:rsid w:val="001841E6"/>
    <w:rsid w:val="00184A89"/>
    <w:rsid w:val="00190CFF"/>
    <w:rsid w:val="00194C67"/>
    <w:rsid w:val="001970D1"/>
    <w:rsid w:val="001A469E"/>
    <w:rsid w:val="001B4D85"/>
    <w:rsid w:val="001C1B95"/>
    <w:rsid w:val="001D000C"/>
    <w:rsid w:val="001D484F"/>
    <w:rsid w:val="001D7727"/>
    <w:rsid w:val="001E37D7"/>
    <w:rsid w:val="001E3CBE"/>
    <w:rsid w:val="001F5F7D"/>
    <w:rsid w:val="001F6B11"/>
    <w:rsid w:val="001F7697"/>
    <w:rsid w:val="0020033A"/>
    <w:rsid w:val="00205A40"/>
    <w:rsid w:val="00211FDC"/>
    <w:rsid w:val="00214BD9"/>
    <w:rsid w:val="00220923"/>
    <w:rsid w:val="00231B3A"/>
    <w:rsid w:val="00235184"/>
    <w:rsid w:val="002357DD"/>
    <w:rsid w:val="00235B46"/>
    <w:rsid w:val="00245BC5"/>
    <w:rsid w:val="00246AB4"/>
    <w:rsid w:val="00262C19"/>
    <w:rsid w:val="00265B5F"/>
    <w:rsid w:val="00270A27"/>
    <w:rsid w:val="00284963"/>
    <w:rsid w:val="00292D62"/>
    <w:rsid w:val="00295703"/>
    <w:rsid w:val="002A14DF"/>
    <w:rsid w:val="002A26AA"/>
    <w:rsid w:val="002A3BA3"/>
    <w:rsid w:val="002A4238"/>
    <w:rsid w:val="002A4740"/>
    <w:rsid w:val="002A4F04"/>
    <w:rsid w:val="002A579B"/>
    <w:rsid w:val="002A5AF7"/>
    <w:rsid w:val="002B58ED"/>
    <w:rsid w:val="002C2F09"/>
    <w:rsid w:val="002C3F28"/>
    <w:rsid w:val="002D4CAB"/>
    <w:rsid w:val="002D719B"/>
    <w:rsid w:val="002D7C20"/>
    <w:rsid w:val="002E1D81"/>
    <w:rsid w:val="002E280E"/>
    <w:rsid w:val="002E40CE"/>
    <w:rsid w:val="002E443B"/>
    <w:rsid w:val="002F07B2"/>
    <w:rsid w:val="00301908"/>
    <w:rsid w:val="003020A2"/>
    <w:rsid w:val="0030538D"/>
    <w:rsid w:val="00305511"/>
    <w:rsid w:val="00316075"/>
    <w:rsid w:val="003230EA"/>
    <w:rsid w:val="00324720"/>
    <w:rsid w:val="003248BF"/>
    <w:rsid w:val="00324C8B"/>
    <w:rsid w:val="0032586B"/>
    <w:rsid w:val="00326F75"/>
    <w:rsid w:val="00327B30"/>
    <w:rsid w:val="00327C3D"/>
    <w:rsid w:val="00331323"/>
    <w:rsid w:val="00331571"/>
    <w:rsid w:val="00333826"/>
    <w:rsid w:val="00334343"/>
    <w:rsid w:val="00334EE3"/>
    <w:rsid w:val="003369C3"/>
    <w:rsid w:val="0034142E"/>
    <w:rsid w:val="00344DEF"/>
    <w:rsid w:val="0034516E"/>
    <w:rsid w:val="003501F7"/>
    <w:rsid w:val="003516C4"/>
    <w:rsid w:val="00354BB0"/>
    <w:rsid w:val="0035653A"/>
    <w:rsid w:val="00364306"/>
    <w:rsid w:val="0036477F"/>
    <w:rsid w:val="00365DEF"/>
    <w:rsid w:val="00370B7A"/>
    <w:rsid w:val="0037390F"/>
    <w:rsid w:val="00374C8C"/>
    <w:rsid w:val="00376DE6"/>
    <w:rsid w:val="00390579"/>
    <w:rsid w:val="003917EE"/>
    <w:rsid w:val="00392F06"/>
    <w:rsid w:val="0039506A"/>
    <w:rsid w:val="00396C50"/>
    <w:rsid w:val="00397742"/>
    <w:rsid w:val="00397B23"/>
    <w:rsid w:val="003A039B"/>
    <w:rsid w:val="003A0EC2"/>
    <w:rsid w:val="003A1C11"/>
    <w:rsid w:val="003A2BB5"/>
    <w:rsid w:val="003A5A97"/>
    <w:rsid w:val="003A5D2F"/>
    <w:rsid w:val="003A7C60"/>
    <w:rsid w:val="003B3BB8"/>
    <w:rsid w:val="003B4CF5"/>
    <w:rsid w:val="003B6513"/>
    <w:rsid w:val="003B7488"/>
    <w:rsid w:val="003B788B"/>
    <w:rsid w:val="003C0471"/>
    <w:rsid w:val="003C18C5"/>
    <w:rsid w:val="003C21DF"/>
    <w:rsid w:val="003C23A7"/>
    <w:rsid w:val="003C74D6"/>
    <w:rsid w:val="003D19E7"/>
    <w:rsid w:val="003D4C91"/>
    <w:rsid w:val="003D62C5"/>
    <w:rsid w:val="003D73DB"/>
    <w:rsid w:val="003E45AB"/>
    <w:rsid w:val="003E5FC7"/>
    <w:rsid w:val="003E7DF2"/>
    <w:rsid w:val="003F0841"/>
    <w:rsid w:val="003F2540"/>
    <w:rsid w:val="003F2B0C"/>
    <w:rsid w:val="003F3163"/>
    <w:rsid w:val="003F4254"/>
    <w:rsid w:val="003F50F1"/>
    <w:rsid w:val="004011B8"/>
    <w:rsid w:val="00402819"/>
    <w:rsid w:val="00403A37"/>
    <w:rsid w:val="004144ED"/>
    <w:rsid w:val="00420498"/>
    <w:rsid w:val="004234BF"/>
    <w:rsid w:val="00431B1F"/>
    <w:rsid w:val="00432C46"/>
    <w:rsid w:val="004346A1"/>
    <w:rsid w:val="00434CC6"/>
    <w:rsid w:val="00435283"/>
    <w:rsid w:val="00447969"/>
    <w:rsid w:val="00453423"/>
    <w:rsid w:val="004534C6"/>
    <w:rsid w:val="004534D1"/>
    <w:rsid w:val="00453811"/>
    <w:rsid w:val="00453A48"/>
    <w:rsid w:val="00455D06"/>
    <w:rsid w:val="0046052F"/>
    <w:rsid w:val="00464D98"/>
    <w:rsid w:val="00477B92"/>
    <w:rsid w:val="0048060A"/>
    <w:rsid w:val="00480E2A"/>
    <w:rsid w:val="004853EC"/>
    <w:rsid w:val="004865B4"/>
    <w:rsid w:val="00487C83"/>
    <w:rsid w:val="00490D48"/>
    <w:rsid w:val="00491F9B"/>
    <w:rsid w:val="00495012"/>
    <w:rsid w:val="004A0364"/>
    <w:rsid w:val="004A3A10"/>
    <w:rsid w:val="004A56D9"/>
    <w:rsid w:val="004A68AD"/>
    <w:rsid w:val="004A7B67"/>
    <w:rsid w:val="004B41C0"/>
    <w:rsid w:val="004B6917"/>
    <w:rsid w:val="004C4596"/>
    <w:rsid w:val="004C59D6"/>
    <w:rsid w:val="004D0E27"/>
    <w:rsid w:val="004D161B"/>
    <w:rsid w:val="004D49AB"/>
    <w:rsid w:val="004D69CE"/>
    <w:rsid w:val="004E04A7"/>
    <w:rsid w:val="004E3697"/>
    <w:rsid w:val="004E67E6"/>
    <w:rsid w:val="004F11EC"/>
    <w:rsid w:val="004F4948"/>
    <w:rsid w:val="004F6AEF"/>
    <w:rsid w:val="00503B8F"/>
    <w:rsid w:val="005054BA"/>
    <w:rsid w:val="005129D0"/>
    <w:rsid w:val="00512E22"/>
    <w:rsid w:val="00521D9A"/>
    <w:rsid w:val="00523677"/>
    <w:rsid w:val="005248E0"/>
    <w:rsid w:val="005304FC"/>
    <w:rsid w:val="005413F3"/>
    <w:rsid w:val="00545194"/>
    <w:rsid w:val="00560A6A"/>
    <w:rsid w:val="0056180A"/>
    <w:rsid w:val="00564F4D"/>
    <w:rsid w:val="005750EF"/>
    <w:rsid w:val="00577EEC"/>
    <w:rsid w:val="00582403"/>
    <w:rsid w:val="00586B2C"/>
    <w:rsid w:val="00590ADE"/>
    <w:rsid w:val="005922F7"/>
    <w:rsid w:val="0059571C"/>
    <w:rsid w:val="005971E1"/>
    <w:rsid w:val="005A0115"/>
    <w:rsid w:val="005A1CD3"/>
    <w:rsid w:val="005A5645"/>
    <w:rsid w:val="005B1267"/>
    <w:rsid w:val="005B39F0"/>
    <w:rsid w:val="005B5987"/>
    <w:rsid w:val="005B75E3"/>
    <w:rsid w:val="005C146F"/>
    <w:rsid w:val="005C2534"/>
    <w:rsid w:val="005C2B2F"/>
    <w:rsid w:val="005C514E"/>
    <w:rsid w:val="005C53F4"/>
    <w:rsid w:val="005C796D"/>
    <w:rsid w:val="005C79D1"/>
    <w:rsid w:val="005D194E"/>
    <w:rsid w:val="005D3420"/>
    <w:rsid w:val="005D49C3"/>
    <w:rsid w:val="005D769D"/>
    <w:rsid w:val="005E0EAA"/>
    <w:rsid w:val="005E4A11"/>
    <w:rsid w:val="005E7423"/>
    <w:rsid w:val="005E7AD9"/>
    <w:rsid w:val="005F2E61"/>
    <w:rsid w:val="0060700C"/>
    <w:rsid w:val="00611DB2"/>
    <w:rsid w:val="0061480F"/>
    <w:rsid w:val="00614D5F"/>
    <w:rsid w:val="00615ACC"/>
    <w:rsid w:val="00627A8C"/>
    <w:rsid w:val="00627B24"/>
    <w:rsid w:val="006305D2"/>
    <w:rsid w:val="0063325E"/>
    <w:rsid w:val="00634B2A"/>
    <w:rsid w:val="00642946"/>
    <w:rsid w:val="00644AE9"/>
    <w:rsid w:val="00645C5C"/>
    <w:rsid w:val="0064754E"/>
    <w:rsid w:val="006559EC"/>
    <w:rsid w:val="00655B7A"/>
    <w:rsid w:val="00656609"/>
    <w:rsid w:val="00657B80"/>
    <w:rsid w:val="00660771"/>
    <w:rsid w:val="0066255E"/>
    <w:rsid w:val="00665FD5"/>
    <w:rsid w:val="006730D8"/>
    <w:rsid w:val="00675E33"/>
    <w:rsid w:val="00683E0B"/>
    <w:rsid w:val="00690E0B"/>
    <w:rsid w:val="00692F36"/>
    <w:rsid w:val="00694BBA"/>
    <w:rsid w:val="00695141"/>
    <w:rsid w:val="006A3C8B"/>
    <w:rsid w:val="006B0F81"/>
    <w:rsid w:val="006B240A"/>
    <w:rsid w:val="006B7184"/>
    <w:rsid w:val="006C12C5"/>
    <w:rsid w:val="006C39F8"/>
    <w:rsid w:val="006C3C8E"/>
    <w:rsid w:val="006C4C53"/>
    <w:rsid w:val="006C65F5"/>
    <w:rsid w:val="006D1B88"/>
    <w:rsid w:val="006D2244"/>
    <w:rsid w:val="006D415B"/>
    <w:rsid w:val="006E7661"/>
    <w:rsid w:val="006F4ED6"/>
    <w:rsid w:val="006F5B4A"/>
    <w:rsid w:val="006F65FF"/>
    <w:rsid w:val="00702F57"/>
    <w:rsid w:val="00712986"/>
    <w:rsid w:val="00721B5D"/>
    <w:rsid w:val="00725427"/>
    <w:rsid w:val="00725C09"/>
    <w:rsid w:val="007310D0"/>
    <w:rsid w:val="007345C6"/>
    <w:rsid w:val="00743C88"/>
    <w:rsid w:val="007458F3"/>
    <w:rsid w:val="00745F41"/>
    <w:rsid w:val="00747E8D"/>
    <w:rsid w:val="00752C07"/>
    <w:rsid w:val="00754FF4"/>
    <w:rsid w:val="007603AC"/>
    <w:rsid w:val="0076415E"/>
    <w:rsid w:val="007727E8"/>
    <w:rsid w:val="00782139"/>
    <w:rsid w:val="00784DB4"/>
    <w:rsid w:val="00785A3A"/>
    <w:rsid w:val="00786973"/>
    <w:rsid w:val="00791019"/>
    <w:rsid w:val="00793720"/>
    <w:rsid w:val="0079480D"/>
    <w:rsid w:val="00796CCA"/>
    <w:rsid w:val="00797183"/>
    <w:rsid w:val="007A0125"/>
    <w:rsid w:val="007A01F9"/>
    <w:rsid w:val="007A0BD3"/>
    <w:rsid w:val="007A0E99"/>
    <w:rsid w:val="007A2F58"/>
    <w:rsid w:val="007A5070"/>
    <w:rsid w:val="007B5572"/>
    <w:rsid w:val="007B5F62"/>
    <w:rsid w:val="007C2495"/>
    <w:rsid w:val="007C55E5"/>
    <w:rsid w:val="007C7FFA"/>
    <w:rsid w:val="007D3077"/>
    <w:rsid w:val="007D375F"/>
    <w:rsid w:val="007D4D91"/>
    <w:rsid w:val="007E2CBD"/>
    <w:rsid w:val="007E4AD2"/>
    <w:rsid w:val="007E4E8F"/>
    <w:rsid w:val="007E5641"/>
    <w:rsid w:val="007F0171"/>
    <w:rsid w:val="007F1619"/>
    <w:rsid w:val="007F1AF8"/>
    <w:rsid w:val="007F22D3"/>
    <w:rsid w:val="007F3AAB"/>
    <w:rsid w:val="00800154"/>
    <w:rsid w:val="00800550"/>
    <w:rsid w:val="008047C1"/>
    <w:rsid w:val="00805880"/>
    <w:rsid w:val="008111CA"/>
    <w:rsid w:val="00813A38"/>
    <w:rsid w:val="00814D4C"/>
    <w:rsid w:val="0081712B"/>
    <w:rsid w:val="008239FE"/>
    <w:rsid w:val="008263B8"/>
    <w:rsid w:val="0082670A"/>
    <w:rsid w:val="008373FB"/>
    <w:rsid w:val="00842A67"/>
    <w:rsid w:val="0085023F"/>
    <w:rsid w:val="00850FF2"/>
    <w:rsid w:val="00854EB0"/>
    <w:rsid w:val="00861498"/>
    <w:rsid w:val="00863261"/>
    <w:rsid w:val="008648CC"/>
    <w:rsid w:val="00864C3B"/>
    <w:rsid w:val="00867228"/>
    <w:rsid w:val="00867E89"/>
    <w:rsid w:val="00872BB2"/>
    <w:rsid w:val="00872FF4"/>
    <w:rsid w:val="0087458E"/>
    <w:rsid w:val="0087774D"/>
    <w:rsid w:val="00891113"/>
    <w:rsid w:val="0089147C"/>
    <w:rsid w:val="00893FE8"/>
    <w:rsid w:val="008A008B"/>
    <w:rsid w:val="008A0222"/>
    <w:rsid w:val="008A17DB"/>
    <w:rsid w:val="008A3F27"/>
    <w:rsid w:val="008A499D"/>
    <w:rsid w:val="008A5EE6"/>
    <w:rsid w:val="008A705F"/>
    <w:rsid w:val="008B1325"/>
    <w:rsid w:val="008B713B"/>
    <w:rsid w:val="008C3F33"/>
    <w:rsid w:val="008D0192"/>
    <w:rsid w:val="008D51B3"/>
    <w:rsid w:val="008D6879"/>
    <w:rsid w:val="008F1A0B"/>
    <w:rsid w:val="008F3360"/>
    <w:rsid w:val="00903F07"/>
    <w:rsid w:val="00926AA0"/>
    <w:rsid w:val="009304C5"/>
    <w:rsid w:val="00932766"/>
    <w:rsid w:val="009344A3"/>
    <w:rsid w:val="00936F32"/>
    <w:rsid w:val="00940527"/>
    <w:rsid w:val="00942387"/>
    <w:rsid w:val="00943D70"/>
    <w:rsid w:val="00950861"/>
    <w:rsid w:val="00951046"/>
    <w:rsid w:val="00951A36"/>
    <w:rsid w:val="00954D7B"/>
    <w:rsid w:val="00956332"/>
    <w:rsid w:val="0095774D"/>
    <w:rsid w:val="00961A86"/>
    <w:rsid w:val="00962CDF"/>
    <w:rsid w:val="00972937"/>
    <w:rsid w:val="00973564"/>
    <w:rsid w:val="009763C3"/>
    <w:rsid w:val="009870DF"/>
    <w:rsid w:val="00987FE7"/>
    <w:rsid w:val="0099115F"/>
    <w:rsid w:val="00992E34"/>
    <w:rsid w:val="009A1451"/>
    <w:rsid w:val="009A6419"/>
    <w:rsid w:val="009B0D63"/>
    <w:rsid w:val="009B17A1"/>
    <w:rsid w:val="009B233B"/>
    <w:rsid w:val="009B5DBD"/>
    <w:rsid w:val="009B64C5"/>
    <w:rsid w:val="009B6ACC"/>
    <w:rsid w:val="009C0A38"/>
    <w:rsid w:val="009D012C"/>
    <w:rsid w:val="009D07A7"/>
    <w:rsid w:val="009D10D7"/>
    <w:rsid w:val="009D50D5"/>
    <w:rsid w:val="009D6116"/>
    <w:rsid w:val="009E0560"/>
    <w:rsid w:val="009E5FD1"/>
    <w:rsid w:val="009E692A"/>
    <w:rsid w:val="009F4D81"/>
    <w:rsid w:val="009F551F"/>
    <w:rsid w:val="009F662D"/>
    <w:rsid w:val="009F6716"/>
    <w:rsid w:val="009F7CF1"/>
    <w:rsid w:val="009F7EDC"/>
    <w:rsid w:val="00A036F7"/>
    <w:rsid w:val="00A03987"/>
    <w:rsid w:val="00A05F26"/>
    <w:rsid w:val="00A06F2C"/>
    <w:rsid w:val="00A12CC5"/>
    <w:rsid w:val="00A14E61"/>
    <w:rsid w:val="00A25CAB"/>
    <w:rsid w:val="00A40BC2"/>
    <w:rsid w:val="00A47C75"/>
    <w:rsid w:val="00A50571"/>
    <w:rsid w:val="00A529F7"/>
    <w:rsid w:val="00A52EE9"/>
    <w:rsid w:val="00A55674"/>
    <w:rsid w:val="00A57646"/>
    <w:rsid w:val="00A62BEB"/>
    <w:rsid w:val="00A6397B"/>
    <w:rsid w:val="00A64238"/>
    <w:rsid w:val="00A65833"/>
    <w:rsid w:val="00A65862"/>
    <w:rsid w:val="00A717B3"/>
    <w:rsid w:val="00A74C27"/>
    <w:rsid w:val="00A76323"/>
    <w:rsid w:val="00A76699"/>
    <w:rsid w:val="00A76D5C"/>
    <w:rsid w:val="00A778CB"/>
    <w:rsid w:val="00A8583A"/>
    <w:rsid w:val="00A871D4"/>
    <w:rsid w:val="00A943D8"/>
    <w:rsid w:val="00A952F5"/>
    <w:rsid w:val="00A978FD"/>
    <w:rsid w:val="00A97A0E"/>
    <w:rsid w:val="00AA547E"/>
    <w:rsid w:val="00AC14DB"/>
    <w:rsid w:val="00AC237B"/>
    <w:rsid w:val="00AD5674"/>
    <w:rsid w:val="00AE0687"/>
    <w:rsid w:val="00AE52A2"/>
    <w:rsid w:val="00AF0440"/>
    <w:rsid w:val="00AF135A"/>
    <w:rsid w:val="00AF7AAD"/>
    <w:rsid w:val="00B01214"/>
    <w:rsid w:val="00B0222F"/>
    <w:rsid w:val="00B1047B"/>
    <w:rsid w:val="00B12E1E"/>
    <w:rsid w:val="00B17228"/>
    <w:rsid w:val="00B21A08"/>
    <w:rsid w:val="00B25C46"/>
    <w:rsid w:val="00B27351"/>
    <w:rsid w:val="00B3003D"/>
    <w:rsid w:val="00B345C3"/>
    <w:rsid w:val="00B34999"/>
    <w:rsid w:val="00B408EB"/>
    <w:rsid w:val="00B40C7A"/>
    <w:rsid w:val="00B418F3"/>
    <w:rsid w:val="00B43B16"/>
    <w:rsid w:val="00B47893"/>
    <w:rsid w:val="00B525D8"/>
    <w:rsid w:val="00B52FF4"/>
    <w:rsid w:val="00B533A0"/>
    <w:rsid w:val="00B543CD"/>
    <w:rsid w:val="00B57EE3"/>
    <w:rsid w:val="00B61C37"/>
    <w:rsid w:val="00B63475"/>
    <w:rsid w:val="00B72241"/>
    <w:rsid w:val="00B80E98"/>
    <w:rsid w:val="00B81CE2"/>
    <w:rsid w:val="00B847F0"/>
    <w:rsid w:val="00B92637"/>
    <w:rsid w:val="00B93AA5"/>
    <w:rsid w:val="00B93C7F"/>
    <w:rsid w:val="00BA1F3D"/>
    <w:rsid w:val="00BA2203"/>
    <w:rsid w:val="00BA298C"/>
    <w:rsid w:val="00BA4208"/>
    <w:rsid w:val="00BA4B56"/>
    <w:rsid w:val="00BA7519"/>
    <w:rsid w:val="00BB0DFA"/>
    <w:rsid w:val="00BB1368"/>
    <w:rsid w:val="00BB428D"/>
    <w:rsid w:val="00BB619B"/>
    <w:rsid w:val="00BC00E5"/>
    <w:rsid w:val="00BD4048"/>
    <w:rsid w:val="00BD5F06"/>
    <w:rsid w:val="00BD63BD"/>
    <w:rsid w:val="00BE0024"/>
    <w:rsid w:val="00BE1C60"/>
    <w:rsid w:val="00BE4A85"/>
    <w:rsid w:val="00C05AEC"/>
    <w:rsid w:val="00C06E36"/>
    <w:rsid w:val="00C07F12"/>
    <w:rsid w:val="00C11DE4"/>
    <w:rsid w:val="00C15CAE"/>
    <w:rsid w:val="00C15F94"/>
    <w:rsid w:val="00C16E7E"/>
    <w:rsid w:val="00C17D9C"/>
    <w:rsid w:val="00C21D96"/>
    <w:rsid w:val="00C22C9C"/>
    <w:rsid w:val="00C2442F"/>
    <w:rsid w:val="00C34755"/>
    <w:rsid w:val="00C37E81"/>
    <w:rsid w:val="00C40414"/>
    <w:rsid w:val="00C42495"/>
    <w:rsid w:val="00C47186"/>
    <w:rsid w:val="00C47E6C"/>
    <w:rsid w:val="00C50AE7"/>
    <w:rsid w:val="00C5146B"/>
    <w:rsid w:val="00C5493E"/>
    <w:rsid w:val="00C633D9"/>
    <w:rsid w:val="00C63D1B"/>
    <w:rsid w:val="00C643D8"/>
    <w:rsid w:val="00C71439"/>
    <w:rsid w:val="00C7168E"/>
    <w:rsid w:val="00C80DB9"/>
    <w:rsid w:val="00C84829"/>
    <w:rsid w:val="00C87082"/>
    <w:rsid w:val="00C906C2"/>
    <w:rsid w:val="00C9141A"/>
    <w:rsid w:val="00C96A25"/>
    <w:rsid w:val="00CA3CBF"/>
    <w:rsid w:val="00CA407F"/>
    <w:rsid w:val="00CA6A93"/>
    <w:rsid w:val="00CA7EDB"/>
    <w:rsid w:val="00CB0F0D"/>
    <w:rsid w:val="00CB1AF6"/>
    <w:rsid w:val="00CB3065"/>
    <w:rsid w:val="00CB7338"/>
    <w:rsid w:val="00CC1C76"/>
    <w:rsid w:val="00CC2259"/>
    <w:rsid w:val="00CD0F76"/>
    <w:rsid w:val="00CD2794"/>
    <w:rsid w:val="00CE0A23"/>
    <w:rsid w:val="00CE30BA"/>
    <w:rsid w:val="00CE38E4"/>
    <w:rsid w:val="00CE48F6"/>
    <w:rsid w:val="00CF040F"/>
    <w:rsid w:val="00D0135D"/>
    <w:rsid w:val="00D0330B"/>
    <w:rsid w:val="00D04108"/>
    <w:rsid w:val="00D06A9C"/>
    <w:rsid w:val="00D1154A"/>
    <w:rsid w:val="00D11BD3"/>
    <w:rsid w:val="00D14D18"/>
    <w:rsid w:val="00D20F05"/>
    <w:rsid w:val="00D21795"/>
    <w:rsid w:val="00D21D79"/>
    <w:rsid w:val="00D25426"/>
    <w:rsid w:val="00D26596"/>
    <w:rsid w:val="00D26627"/>
    <w:rsid w:val="00D33DAF"/>
    <w:rsid w:val="00D347B1"/>
    <w:rsid w:val="00D64AA9"/>
    <w:rsid w:val="00D65BB2"/>
    <w:rsid w:val="00D726C5"/>
    <w:rsid w:val="00D80811"/>
    <w:rsid w:val="00D841D8"/>
    <w:rsid w:val="00D864C9"/>
    <w:rsid w:val="00D92062"/>
    <w:rsid w:val="00D954D5"/>
    <w:rsid w:val="00D97726"/>
    <w:rsid w:val="00DA0305"/>
    <w:rsid w:val="00DA1E32"/>
    <w:rsid w:val="00DA6118"/>
    <w:rsid w:val="00DA7333"/>
    <w:rsid w:val="00DB24B3"/>
    <w:rsid w:val="00DC0111"/>
    <w:rsid w:val="00DC2B86"/>
    <w:rsid w:val="00DC6187"/>
    <w:rsid w:val="00DD1981"/>
    <w:rsid w:val="00DD3439"/>
    <w:rsid w:val="00DD4348"/>
    <w:rsid w:val="00DD53D0"/>
    <w:rsid w:val="00DD6129"/>
    <w:rsid w:val="00DE7972"/>
    <w:rsid w:val="00DF1585"/>
    <w:rsid w:val="00DF4A6A"/>
    <w:rsid w:val="00DF5653"/>
    <w:rsid w:val="00E02721"/>
    <w:rsid w:val="00E03092"/>
    <w:rsid w:val="00E032FF"/>
    <w:rsid w:val="00E063BC"/>
    <w:rsid w:val="00E070AD"/>
    <w:rsid w:val="00E077BA"/>
    <w:rsid w:val="00E11151"/>
    <w:rsid w:val="00E13651"/>
    <w:rsid w:val="00E16D31"/>
    <w:rsid w:val="00E175EB"/>
    <w:rsid w:val="00E2012B"/>
    <w:rsid w:val="00E20B5A"/>
    <w:rsid w:val="00E241DE"/>
    <w:rsid w:val="00E24D78"/>
    <w:rsid w:val="00E25C02"/>
    <w:rsid w:val="00E32964"/>
    <w:rsid w:val="00E32B48"/>
    <w:rsid w:val="00E34CC9"/>
    <w:rsid w:val="00E34ED3"/>
    <w:rsid w:val="00E41465"/>
    <w:rsid w:val="00E47412"/>
    <w:rsid w:val="00E54ED1"/>
    <w:rsid w:val="00E551E2"/>
    <w:rsid w:val="00E568A0"/>
    <w:rsid w:val="00E634FA"/>
    <w:rsid w:val="00E65A86"/>
    <w:rsid w:val="00E771D9"/>
    <w:rsid w:val="00E825E1"/>
    <w:rsid w:val="00E84ADE"/>
    <w:rsid w:val="00E86D06"/>
    <w:rsid w:val="00E87055"/>
    <w:rsid w:val="00E90008"/>
    <w:rsid w:val="00E901D2"/>
    <w:rsid w:val="00E9103E"/>
    <w:rsid w:val="00EA0DD3"/>
    <w:rsid w:val="00EA660B"/>
    <w:rsid w:val="00EA66CF"/>
    <w:rsid w:val="00EB37A0"/>
    <w:rsid w:val="00EC2357"/>
    <w:rsid w:val="00EC4AA9"/>
    <w:rsid w:val="00EC522D"/>
    <w:rsid w:val="00EC56A9"/>
    <w:rsid w:val="00EC6AD1"/>
    <w:rsid w:val="00EC6BE1"/>
    <w:rsid w:val="00EC7DA8"/>
    <w:rsid w:val="00ED0917"/>
    <w:rsid w:val="00ED1E17"/>
    <w:rsid w:val="00ED2796"/>
    <w:rsid w:val="00ED3E17"/>
    <w:rsid w:val="00ED3F8C"/>
    <w:rsid w:val="00ED5112"/>
    <w:rsid w:val="00ED7180"/>
    <w:rsid w:val="00EE0CB8"/>
    <w:rsid w:val="00EE0E0D"/>
    <w:rsid w:val="00EE1DB8"/>
    <w:rsid w:val="00EE4503"/>
    <w:rsid w:val="00EE5514"/>
    <w:rsid w:val="00EE5532"/>
    <w:rsid w:val="00EF2402"/>
    <w:rsid w:val="00EF2F4C"/>
    <w:rsid w:val="00EF407E"/>
    <w:rsid w:val="00EF71D7"/>
    <w:rsid w:val="00F01CA3"/>
    <w:rsid w:val="00F0352E"/>
    <w:rsid w:val="00F03CA7"/>
    <w:rsid w:val="00F1168A"/>
    <w:rsid w:val="00F11CAE"/>
    <w:rsid w:val="00F128AB"/>
    <w:rsid w:val="00F2007A"/>
    <w:rsid w:val="00F20987"/>
    <w:rsid w:val="00F23914"/>
    <w:rsid w:val="00F265AC"/>
    <w:rsid w:val="00F30F55"/>
    <w:rsid w:val="00F4075A"/>
    <w:rsid w:val="00F41B4A"/>
    <w:rsid w:val="00F424C7"/>
    <w:rsid w:val="00F4495D"/>
    <w:rsid w:val="00F46311"/>
    <w:rsid w:val="00F50852"/>
    <w:rsid w:val="00F5257E"/>
    <w:rsid w:val="00F52BFA"/>
    <w:rsid w:val="00F541E5"/>
    <w:rsid w:val="00F55915"/>
    <w:rsid w:val="00F561FA"/>
    <w:rsid w:val="00F60B8F"/>
    <w:rsid w:val="00F64030"/>
    <w:rsid w:val="00F64F86"/>
    <w:rsid w:val="00F65578"/>
    <w:rsid w:val="00F65A59"/>
    <w:rsid w:val="00F71BE4"/>
    <w:rsid w:val="00F71E30"/>
    <w:rsid w:val="00F80BB3"/>
    <w:rsid w:val="00F81C91"/>
    <w:rsid w:val="00F86DFE"/>
    <w:rsid w:val="00F91970"/>
    <w:rsid w:val="00F92738"/>
    <w:rsid w:val="00F94F8D"/>
    <w:rsid w:val="00FA678F"/>
    <w:rsid w:val="00FB1463"/>
    <w:rsid w:val="00FB1648"/>
    <w:rsid w:val="00FC184E"/>
    <w:rsid w:val="00FC4D67"/>
    <w:rsid w:val="00FC58C9"/>
    <w:rsid w:val="00FD0015"/>
    <w:rsid w:val="00FD0056"/>
    <w:rsid w:val="00FD3A53"/>
    <w:rsid w:val="00FE0930"/>
    <w:rsid w:val="00FE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6,#c0c,fuchsia,#f9f"/>
    </o:shapedefaults>
    <o:shapelayout v:ext="edit">
      <o:idmap v:ext="edit" data="1"/>
    </o:shapelayout>
  </w:shapeDefaults>
  <w:decimalSymbol w:val="."/>
  <w:listSeparator w:val=","/>
  <w14:docId w14:val="5043D0F4"/>
  <w15:docId w15:val="{346A4D55-505F-4C74-BAF9-EABF5E351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C3F33"/>
    <w:rPr>
      <w:rFonts w:eastAsia="SimSun"/>
      <w:sz w:val="24"/>
      <w:szCs w:val="28"/>
      <w:lang w:eastAsia="zh-CN"/>
    </w:rPr>
  </w:style>
  <w:style w:type="paragraph" w:styleId="Heading2">
    <w:name w:val="heading 2"/>
    <w:basedOn w:val="Normal"/>
    <w:next w:val="Normal"/>
    <w:qFormat/>
    <w:rsid w:val="00C5146B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32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A1C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qFormat/>
    <w:rsid w:val="00C5146B"/>
    <w:pPr>
      <w:keepNext/>
      <w:ind w:left="1418" w:hanging="1418"/>
      <w:outlineLvl w:val="6"/>
    </w:pPr>
    <w:rPr>
      <w:rFonts w:ascii="Cordia New" w:eastAsia="Cordia New" w:hAnsi="Cordia New" w:cs="Cord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9103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9103E"/>
  </w:style>
  <w:style w:type="paragraph" w:styleId="BodyText2">
    <w:name w:val="Body Text 2"/>
    <w:basedOn w:val="Normal"/>
    <w:rsid w:val="00C5146B"/>
    <w:rPr>
      <w:rFonts w:ascii="AngsanaUPC" w:eastAsia="Cordia New" w:hAnsi="AngsanaUPC" w:cs="AngsanaUPC"/>
      <w:sz w:val="32"/>
      <w:szCs w:val="32"/>
    </w:rPr>
  </w:style>
  <w:style w:type="paragraph" w:styleId="Footer">
    <w:name w:val="footer"/>
    <w:basedOn w:val="Normal"/>
    <w:link w:val="FooterChar"/>
    <w:uiPriority w:val="99"/>
    <w:rsid w:val="00292D62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F03CA7"/>
    <w:pPr>
      <w:widowControl w:val="0"/>
      <w:jc w:val="center"/>
    </w:pPr>
    <w:rPr>
      <w:rFonts w:cs="AngsanaUPC"/>
      <w:kern w:val="2"/>
      <w:sz w:val="30"/>
      <w:szCs w:val="30"/>
    </w:rPr>
  </w:style>
  <w:style w:type="character" w:styleId="Hyperlink">
    <w:name w:val="Hyperlink"/>
    <w:rsid w:val="001E37D7"/>
    <w:rPr>
      <w:color w:val="0000FF"/>
      <w:u w:val="single"/>
    </w:rPr>
  </w:style>
  <w:style w:type="table" w:styleId="TableGrid">
    <w:name w:val="Table Grid"/>
    <w:basedOn w:val="TableNormal"/>
    <w:rsid w:val="00752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E551E2"/>
    <w:rPr>
      <w:b/>
      <w:bCs/>
    </w:rPr>
  </w:style>
  <w:style w:type="paragraph" w:customStyle="1" w:styleId="yiv1140239846msonormal">
    <w:name w:val="yiv1140239846msonormal"/>
    <w:basedOn w:val="Normal"/>
    <w:rsid w:val="008648CC"/>
    <w:pPr>
      <w:suppressAutoHyphens/>
      <w:spacing w:before="100" w:beforeAutospacing="1" w:after="100" w:afterAutospacing="1"/>
    </w:pPr>
    <w:rPr>
      <w:rFonts w:ascii="Angsana New" w:eastAsia="Calibri" w:hAnsi="Angsana New"/>
      <w:sz w:val="28"/>
      <w:lang w:eastAsia="th-TH"/>
    </w:rPr>
  </w:style>
  <w:style w:type="character" w:customStyle="1" w:styleId="HeaderChar">
    <w:name w:val="Header Char"/>
    <w:link w:val="Header"/>
    <w:uiPriority w:val="99"/>
    <w:rsid w:val="00DA6118"/>
    <w:rPr>
      <w:rFonts w:eastAsia="SimSun"/>
      <w:sz w:val="24"/>
      <w:szCs w:val="28"/>
      <w:lang w:eastAsia="zh-CN"/>
    </w:rPr>
  </w:style>
  <w:style w:type="character" w:customStyle="1" w:styleId="apple-style-span">
    <w:name w:val="apple-style-span"/>
    <w:basedOn w:val="DefaultParagraphFont"/>
    <w:rsid w:val="00A952F5"/>
  </w:style>
  <w:style w:type="character" w:customStyle="1" w:styleId="FooterChar">
    <w:name w:val="Footer Char"/>
    <w:link w:val="Footer"/>
    <w:uiPriority w:val="99"/>
    <w:rsid w:val="000B241E"/>
    <w:rPr>
      <w:rFonts w:eastAsia="SimSun"/>
      <w:sz w:val="24"/>
      <w:szCs w:val="28"/>
      <w:lang w:eastAsia="zh-CN"/>
    </w:rPr>
  </w:style>
  <w:style w:type="paragraph" w:styleId="BalloonText">
    <w:name w:val="Balloon Text"/>
    <w:basedOn w:val="Normal"/>
    <w:link w:val="BalloonTextChar"/>
    <w:rsid w:val="003B4CF5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3B4CF5"/>
    <w:rPr>
      <w:rFonts w:ascii="Tahoma" w:eastAsia="SimSun" w:hAnsi="Tahoma"/>
      <w:sz w:val="16"/>
      <w:lang w:eastAsia="zh-CN"/>
    </w:rPr>
  </w:style>
  <w:style w:type="character" w:styleId="Emphasis">
    <w:name w:val="Emphasis"/>
    <w:basedOn w:val="DefaultParagraphFont"/>
    <w:qFormat/>
    <w:rsid w:val="004234BF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3A1C1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zh-CN"/>
    </w:rPr>
  </w:style>
  <w:style w:type="table" w:styleId="MediumGrid1-Accent3">
    <w:name w:val="Medium Grid 1 Accent 3"/>
    <w:basedOn w:val="TableNormal"/>
    <w:uiPriority w:val="67"/>
    <w:rsid w:val="00DF4A6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DF4A6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0F1691"/>
    <w:pPr>
      <w:spacing w:before="100" w:beforeAutospacing="1" w:after="100" w:afterAutospacing="1"/>
    </w:pPr>
    <w:rPr>
      <w:rFonts w:ascii="Tahoma" w:eastAsiaTheme="minorEastAsia" w:hAnsi="Tahoma" w:cs="Tahom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3.pn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6.jpeg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ae2010\&#3619;&#3634;&#3618;&#3585;&#3634;&#3619;&#3586;&#3634;&#3618;&#3627;&#3609;&#3657;&#3634;&#3619;&#3657;&#3634;&#3609;%20&#3614;.&#3588;.-&#3608;.&#3588;.59\&#3619;&#3634;&#3618;&#3585;&#3634;&#3619;&#3586;&#3634;&#3618;&#3627;&#3609;&#3657;&#3634;&#3619;&#3657;&#3634;&#3609;%20HH\&#3648;&#3609;&#3611;&#3634;&#3621;%20&#3614;.&#3588;.-&#3608;.&#3588;.%2059\tg-nepal%20deluxe5d%20_20-24%20Oct1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6E68F-D8E7-4FF1-8EFE-4A638F4DC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tg-nepal deluxe5d _20-24 Oct16.dot</Template>
  <TotalTime>3</TotalTime>
  <Pages>10</Pages>
  <Words>2564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17148</CharactersWithSpaces>
  <SharedDoc>false</SharedDoc>
  <HLinks>
    <vt:vector size="24" baseType="variant">
      <vt:variant>
        <vt:i4>917539</vt:i4>
      </vt:variant>
      <vt:variant>
        <vt:i4>4</vt:i4>
      </vt:variant>
      <vt:variant>
        <vt:i4>0</vt:i4>
      </vt:variant>
      <vt:variant>
        <vt:i4>5</vt:i4>
      </vt:variant>
      <vt:variant>
        <vt:lpwstr>mailto:himalayanhlolidays@yahoo.com</vt:lpwstr>
      </vt:variant>
      <vt:variant>
        <vt:lpwstr/>
      </vt:variant>
      <vt:variant>
        <vt:i4>393235</vt:i4>
      </vt:variant>
      <vt:variant>
        <vt:i4>-1</vt:i4>
      </vt:variant>
      <vt:variant>
        <vt:i4>1281</vt:i4>
      </vt:variant>
      <vt:variant>
        <vt:i4>1</vt:i4>
      </vt:variant>
      <vt:variant>
        <vt:lpwstr>http://sprtour.com/wp-content/uploads/2013/09/276985-devi-falls-pokhara-valley-nepal.jpg</vt:lpwstr>
      </vt:variant>
      <vt:variant>
        <vt:lpwstr/>
      </vt:variant>
      <vt:variant>
        <vt:i4>5177400</vt:i4>
      </vt:variant>
      <vt:variant>
        <vt:i4>-1</vt:i4>
      </vt:variant>
      <vt:variant>
        <vt:i4>1283</vt:i4>
      </vt:variant>
      <vt:variant>
        <vt:i4>4</vt:i4>
      </vt:variant>
      <vt:variant>
        <vt:lpwstr>http://www.google.co.th/url?sa=i&amp;rct=j&amp;q=&amp;esrc=s&amp;frm=1&amp;source=images&amp;cd=&amp;cad=rja&amp;docid=RW3VIWt41dsv7M&amp;tbnid=d_qR4eOpHFwY7M:&amp;ved=0CAUQjRw&amp;url=http://www.travelingonepal.com/sightseeing/bhaktapur-city-tour/&amp;ei=AaXKUpOOFcePrQeAo4HQDw&amp;bvm=bv.58187178,d.bmk&amp;psig=AFQjCNGHcR9p-SgqrVlPa6BtrifhOJnfFw&amp;ust=1389098556533489</vt:lpwstr>
      </vt:variant>
      <vt:variant>
        <vt:lpwstr/>
      </vt:variant>
      <vt:variant>
        <vt:i4>7667772</vt:i4>
      </vt:variant>
      <vt:variant>
        <vt:i4>-1</vt:i4>
      </vt:variant>
      <vt:variant>
        <vt:i4>1260</vt:i4>
      </vt:variant>
      <vt:variant>
        <vt:i4>4</vt:i4>
      </vt:variant>
      <vt:variant>
        <vt:lpwstr>http://www.google.co.th/url?sa=i&amp;rct=j&amp;q=&amp;esrc=s&amp;frm=1&amp;source=images&amp;cd=&amp;cad=rja&amp;docid=dzEDCoH1ewWPyM&amp;tbnid=qb2pBnUADA14tM:&amp;ved=0CAUQjRw&amp;url=http://www.friendlyplanet.com/past/best-india-nepal.html&amp;ei=xKLKUo63NsWMrQeGwYDADA&amp;bvm=bv.58187178,d.bmk&amp;psig=AFQjCNGpeuf2MPA9FkoNLxNyKgkiYWbqAg&amp;ust=1389098007160000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3</cp:revision>
  <cp:lastPrinted>2017-05-11T03:29:00Z</cp:lastPrinted>
  <dcterms:created xsi:type="dcterms:W3CDTF">2018-03-20T06:36:00Z</dcterms:created>
  <dcterms:modified xsi:type="dcterms:W3CDTF">2018-03-21T09:49:00Z</dcterms:modified>
</cp:coreProperties>
</file>